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1E18A6" w:rsidRDefault="001E18A6" w:rsidP="007925F1">
      <w:pPr>
        <w:ind w:left="-426" w:right="1" w:firstLine="4962"/>
        <w:rPr>
          <w:sz w:val="24"/>
        </w:rPr>
      </w:pPr>
      <w:bookmarkStart w:id="0" w:name="_GoBack"/>
      <w:bookmarkEnd w:id="0"/>
    </w:p>
    <w:p w14:paraId="0A37501D" w14:textId="77777777" w:rsidR="00110C7C" w:rsidRPr="00110C7C" w:rsidRDefault="00110C7C" w:rsidP="00110C7C">
      <w:pPr>
        <w:jc w:val="both"/>
        <w:rPr>
          <w:sz w:val="24"/>
          <w:szCs w:val="24"/>
        </w:rPr>
      </w:pPr>
    </w:p>
    <w:p w14:paraId="3C6C9971" w14:textId="77777777" w:rsidR="00110C7C" w:rsidRPr="00110C7C" w:rsidRDefault="00110C7C" w:rsidP="00110C7C">
      <w:pPr>
        <w:jc w:val="both"/>
        <w:rPr>
          <w:sz w:val="24"/>
          <w:szCs w:val="24"/>
        </w:rPr>
      </w:pP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  <w:t xml:space="preserve"> •</w:t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  <w:t>•</w:t>
      </w:r>
    </w:p>
    <w:p w14:paraId="5DAB6C7B" w14:textId="77777777" w:rsidR="00110C7C" w:rsidRPr="00110C7C" w:rsidRDefault="00110C7C" w:rsidP="00110C7C">
      <w:pPr>
        <w:jc w:val="both"/>
        <w:rPr>
          <w:sz w:val="24"/>
          <w:szCs w:val="24"/>
        </w:rPr>
      </w:pPr>
    </w:p>
    <w:p w14:paraId="40F1E2FB" w14:textId="77777777" w:rsidR="00110C7C" w:rsidRDefault="00110C7C" w:rsidP="00110C7C">
      <w:pPr>
        <w:rPr>
          <w:b/>
          <w:i/>
          <w:sz w:val="24"/>
          <w:szCs w:val="24"/>
        </w:rPr>
      </w:pP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</w:r>
      <w:r w:rsidRPr="00EF08B1">
        <w:rPr>
          <w:i/>
          <w:sz w:val="24"/>
          <w:szCs w:val="24"/>
        </w:rPr>
        <w:tab/>
        <w:t xml:space="preserve">   </w:t>
      </w:r>
      <w:r w:rsidRPr="00EF08B1">
        <w:rPr>
          <w:i/>
          <w:sz w:val="24"/>
          <w:szCs w:val="24"/>
        </w:rPr>
        <w:tab/>
      </w:r>
      <w:r w:rsidRPr="00EF08B1">
        <w:rPr>
          <w:b/>
          <w:i/>
          <w:sz w:val="24"/>
          <w:szCs w:val="24"/>
        </w:rPr>
        <w:t>Podľa rozdeľovníka</w:t>
      </w:r>
    </w:p>
    <w:p w14:paraId="02EB378F" w14:textId="77777777" w:rsidR="00D92970" w:rsidRPr="00EF08B1" w:rsidRDefault="00D92970" w:rsidP="00110C7C">
      <w:pPr>
        <w:rPr>
          <w:b/>
          <w:i/>
          <w:sz w:val="24"/>
          <w:szCs w:val="24"/>
        </w:rPr>
      </w:pPr>
    </w:p>
    <w:p w14:paraId="207CCF61" w14:textId="77777777" w:rsidR="00110C7C" w:rsidRPr="00110C7C" w:rsidRDefault="00110C7C" w:rsidP="00110C7C">
      <w:pPr>
        <w:ind w:left="5220" w:hanging="360"/>
        <w:rPr>
          <w:b/>
          <w:sz w:val="24"/>
          <w:szCs w:val="24"/>
        </w:rPr>
      </w:pPr>
      <w:r w:rsidRPr="00110C7C">
        <w:rPr>
          <w:b/>
          <w:sz w:val="24"/>
          <w:szCs w:val="24"/>
        </w:rPr>
        <w:t xml:space="preserve">     </w:t>
      </w:r>
    </w:p>
    <w:p w14:paraId="1C58845D" w14:textId="77777777" w:rsidR="00110C7C" w:rsidRPr="00110C7C" w:rsidRDefault="00110C7C" w:rsidP="00110C7C">
      <w:pPr>
        <w:rPr>
          <w:sz w:val="24"/>
          <w:szCs w:val="24"/>
        </w:rPr>
      </w:pPr>
      <w:r w:rsidRPr="00110C7C">
        <w:rPr>
          <w:b/>
          <w:sz w:val="24"/>
          <w:szCs w:val="24"/>
        </w:rPr>
        <w:t xml:space="preserve"> </w:t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  <w:t>•</w:t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</w:r>
      <w:r w:rsidRPr="00110C7C">
        <w:rPr>
          <w:sz w:val="24"/>
          <w:szCs w:val="24"/>
        </w:rPr>
        <w:tab/>
        <w:t>•</w:t>
      </w:r>
    </w:p>
    <w:p w14:paraId="6A05A809" w14:textId="77777777" w:rsidR="00110C7C" w:rsidRPr="00D56C06" w:rsidRDefault="00110C7C" w:rsidP="00110C7C">
      <w:pPr>
        <w:jc w:val="both"/>
        <w:rPr>
          <w:sz w:val="36"/>
          <w:szCs w:val="36"/>
        </w:rPr>
      </w:pPr>
    </w:p>
    <w:tbl>
      <w:tblPr>
        <w:tblW w:w="0" w:type="auto"/>
        <w:tblInd w:w="38" w:type="dxa"/>
        <w:tblLook w:val="01E0" w:firstRow="1" w:lastRow="1" w:firstColumn="1" w:lastColumn="1" w:noHBand="0" w:noVBand="0"/>
      </w:tblPr>
      <w:tblGrid>
        <w:gridCol w:w="2217"/>
        <w:gridCol w:w="2292"/>
        <w:gridCol w:w="2275"/>
        <w:gridCol w:w="2251"/>
      </w:tblGrid>
      <w:tr w:rsidR="00110C7C" w:rsidRPr="00D56C06" w14:paraId="6E8DADB2" w14:textId="77777777" w:rsidTr="00D42315">
        <w:trPr>
          <w:trHeight w:val="186"/>
        </w:trPr>
        <w:tc>
          <w:tcPr>
            <w:tcW w:w="9523" w:type="dxa"/>
            <w:gridSpan w:val="4"/>
          </w:tcPr>
          <w:p w14:paraId="2E10F598" w14:textId="77777777" w:rsidR="00110C7C" w:rsidRPr="00110C7C" w:rsidRDefault="00110C7C" w:rsidP="00D42315">
            <w:pPr>
              <w:jc w:val="both"/>
              <w:rPr>
                <w:b/>
                <w:bCs/>
                <w:sz w:val="16"/>
                <w:szCs w:val="16"/>
              </w:rPr>
            </w:pPr>
            <w:r w:rsidRPr="00110C7C">
              <w:rPr>
                <w:b/>
                <w:bCs/>
                <w:sz w:val="16"/>
                <w:szCs w:val="16"/>
              </w:rPr>
              <w:t>Váš list číslo/zo dňa</w:t>
            </w:r>
            <w:r w:rsidRPr="00110C7C">
              <w:rPr>
                <w:b/>
                <w:bCs/>
                <w:sz w:val="16"/>
                <w:szCs w:val="16"/>
              </w:rPr>
              <w:tab/>
            </w:r>
            <w:r w:rsidRPr="00110C7C">
              <w:rPr>
                <w:b/>
                <w:bCs/>
                <w:sz w:val="16"/>
                <w:szCs w:val="16"/>
              </w:rPr>
              <w:tab/>
            </w:r>
            <w:r w:rsidRPr="00110C7C">
              <w:rPr>
                <w:b/>
                <w:bCs/>
                <w:sz w:val="16"/>
                <w:szCs w:val="16"/>
              </w:rPr>
              <w:tab/>
              <w:t>Naše číslo</w:t>
            </w:r>
            <w:r w:rsidRPr="00110C7C">
              <w:rPr>
                <w:b/>
                <w:bCs/>
                <w:sz w:val="16"/>
                <w:szCs w:val="16"/>
              </w:rPr>
              <w:tab/>
            </w:r>
            <w:r w:rsidRPr="00110C7C">
              <w:rPr>
                <w:b/>
                <w:bCs/>
                <w:sz w:val="16"/>
                <w:szCs w:val="16"/>
              </w:rPr>
              <w:tab/>
            </w:r>
            <w:r w:rsidRPr="00110C7C">
              <w:rPr>
                <w:b/>
                <w:bCs/>
                <w:sz w:val="16"/>
                <w:szCs w:val="16"/>
              </w:rPr>
              <w:tab/>
              <w:t>Vybavuje/linka</w:t>
            </w:r>
            <w:r w:rsidRPr="00110C7C">
              <w:rPr>
                <w:b/>
                <w:bCs/>
                <w:sz w:val="16"/>
                <w:szCs w:val="16"/>
              </w:rPr>
              <w:tab/>
            </w:r>
            <w:r w:rsidRPr="00110C7C">
              <w:rPr>
                <w:b/>
                <w:bCs/>
                <w:sz w:val="16"/>
                <w:szCs w:val="16"/>
              </w:rPr>
              <w:tab/>
              <w:t xml:space="preserve">          </w:t>
            </w:r>
            <w:r w:rsidRPr="00B8607D">
              <w:rPr>
                <w:b/>
                <w:bCs/>
                <w:sz w:val="16"/>
                <w:szCs w:val="16"/>
              </w:rPr>
              <w:t>sídlo OR HaZZ</w:t>
            </w:r>
            <w:r w:rsidRPr="00110C7C"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B8607D" w:rsidRPr="00D56C06" w14:paraId="5A39BBE3" w14:textId="77777777" w:rsidTr="00D42315">
        <w:tc>
          <w:tcPr>
            <w:tcW w:w="2380" w:type="dxa"/>
          </w:tcPr>
          <w:p w14:paraId="41C8F396" w14:textId="77777777" w:rsidR="00110C7C" w:rsidRPr="00D56C06" w:rsidRDefault="00110C7C" w:rsidP="00D4231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381" w:type="dxa"/>
          </w:tcPr>
          <w:p w14:paraId="72A3D3EC" w14:textId="6F2CC163" w:rsidR="00110C7C" w:rsidRPr="00D56C06" w:rsidRDefault="00B8607D" w:rsidP="00D4231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ORHZ-LV1-2026/0000</w:t>
            </w:r>
            <w:r w:rsidR="0055299C">
              <w:rPr>
                <w:sz w:val="16"/>
                <w:szCs w:val="16"/>
              </w:rPr>
              <w:t>520</w:t>
            </w:r>
            <w:r w:rsidR="00AC4CAD">
              <w:rPr>
                <w:sz w:val="16"/>
                <w:szCs w:val="16"/>
              </w:rPr>
              <w:t>-001</w:t>
            </w:r>
          </w:p>
        </w:tc>
        <w:tc>
          <w:tcPr>
            <w:tcW w:w="2381" w:type="dxa"/>
          </w:tcPr>
          <w:p w14:paraId="0D0B940D" w14:textId="74F6523C" w:rsidR="00110C7C" w:rsidRPr="00D56C06" w:rsidRDefault="00B8607D" w:rsidP="00D4231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pplk. Ing. Lenka Chládeková</w:t>
            </w:r>
          </w:p>
        </w:tc>
        <w:tc>
          <w:tcPr>
            <w:tcW w:w="2381" w:type="dxa"/>
          </w:tcPr>
          <w:p w14:paraId="0E27B00A" w14:textId="3FD4EDE4" w:rsidR="00110C7C" w:rsidRPr="00D56C06" w:rsidRDefault="00B8607D" w:rsidP="00D4231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Levice</w:t>
            </w:r>
          </w:p>
        </w:tc>
      </w:tr>
    </w:tbl>
    <w:p w14:paraId="60061E4C" w14:textId="77777777" w:rsidR="00110C7C" w:rsidRPr="00D56C06" w:rsidRDefault="00110C7C" w:rsidP="00110C7C">
      <w:pPr>
        <w:jc w:val="both"/>
        <w:rPr>
          <w:b/>
          <w:bCs/>
        </w:rPr>
      </w:pPr>
    </w:p>
    <w:p w14:paraId="7AC12ADD" w14:textId="77777777" w:rsidR="00110C7C" w:rsidRPr="00110C7C" w:rsidRDefault="00110C7C" w:rsidP="00110C7C">
      <w:pPr>
        <w:jc w:val="both"/>
        <w:rPr>
          <w:b/>
          <w:bCs/>
          <w:sz w:val="24"/>
        </w:rPr>
      </w:pPr>
      <w:r w:rsidRPr="00110C7C">
        <w:rPr>
          <w:b/>
          <w:bCs/>
          <w:sz w:val="24"/>
        </w:rPr>
        <w:t>Vec</w:t>
      </w:r>
    </w:p>
    <w:p w14:paraId="2B4C67D9" w14:textId="77777777" w:rsidR="00110C7C" w:rsidRPr="00110C7C" w:rsidRDefault="00110C7C" w:rsidP="00110C7C">
      <w:pPr>
        <w:spacing w:after="120"/>
        <w:jc w:val="both"/>
        <w:rPr>
          <w:sz w:val="24"/>
        </w:rPr>
      </w:pPr>
      <w:r w:rsidRPr="00110C7C">
        <w:rPr>
          <w:sz w:val="24"/>
          <w:u w:val="single"/>
        </w:rPr>
        <w:t>Vyhlásenie času zvýšeného nebezpečenstva vzniku požiaru</w:t>
      </w:r>
    </w:p>
    <w:p w14:paraId="085534FB" w14:textId="5BE8C166" w:rsidR="00110C7C" w:rsidRPr="00D564A5" w:rsidRDefault="00110C7C" w:rsidP="00EF08B1">
      <w:pPr>
        <w:pStyle w:val="Zkladntext0"/>
        <w:ind w:firstLine="567"/>
        <w:jc w:val="both"/>
        <w:rPr>
          <w:sz w:val="24"/>
          <w:szCs w:val="24"/>
        </w:rPr>
      </w:pPr>
      <w:r w:rsidRPr="00D56C06">
        <w:rPr>
          <w:sz w:val="24"/>
          <w:szCs w:val="24"/>
        </w:rPr>
        <w:t>Okresné riaditeľstvo Hasičského a záchrann</w:t>
      </w:r>
      <w:r>
        <w:rPr>
          <w:sz w:val="24"/>
          <w:szCs w:val="24"/>
        </w:rPr>
        <w:t>ého</w:t>
      </w:r>
      <w:r w:rsidRPr="00D56C06">
        <w:rPr>
          <w:sz w:val="24"/>
          <w:szCs w:val="24"/>
        </w:rPr>
        <w:t xml:space="preserve"> zboru v </w:t>
      </w:r>
      <w:r w:rsidR="00B8607D">
        <w:rPr>
          <w:sz w:val="24"/>
          <w:szCs w:val="24"/>
        </w:rPr>
        <w:t>Leviciach</w:t>
      </w:r>
      <w:r w:rsidRPr="00D56C06">
        <w:rPr>
          <w:sz w:val="24"/>
          <w:szCs w:val="24"/>
        </w:rPr>
        <w:t xml:space="preserve"> </w:t>
      </w:r>
      <w:r w:rsidR="00A8623F">
        <w:rPr>
          <w:sz w:val="24"/>
          <w:szCs w:val="24"/>
        </w:rPr>
        <w:t>(ďalej len „</w:t>
      </w:r>
      <w:r w:rsidR="00A8623F" w:rsidRPr="00D56C06">
        <w:rPr>
          <w:sz w:val="24"/>
          <w:szCs w:val="24"/>
        </w:rPr>
        <w:t>Okresné riaditeľstvo Hasičského a záchrann</w:t>
      </w:r>
      <w:r w:rsidR="00A8623F">
        <w:rPr>
          <w:sz w:val="24"/>
          <w:szCs w:val="24"/>
        </w:rPr>
        <w:t>ého</w:t>
      </w:r>
      <w:r w:rsidR="00A8623F" w:rsidRPr="00D56C06">
        <w:rPr>
          <w:sz w:val="24"/>
          <w:szCs w:val="24"/>
        </w:rPr>
        <w:t xml:space="preserve"> zboru</w:t>
      </w:r>
      <w:r w:rsidR="00A8623F">
        <w:rPr>
          <w:sz w:val="24"/>
          <w:szCs w:val="24"/>
        </w:rPr>
        <w:t xml:space="preserve">“) </w:t>
      </w:r>
      <w:r>
        <w:rPr>
          <w:sz w:val="24"/>
          <w:szCs w:val="24"/>
        </w:rPr>
        <w:t>v zmysle</w:t>
      </w:r>
      <w:r w:rsidRPr="00D56C06">
        <w:rPr>
          <w:sz w:val="24"/>
          <w:szCs w:val="24"/>
        </w:rPr>
        <w:t xml:space="preserve"> </w:t>
      </w:r>
      <w:r>
        <w:rPr>
          <w:sz w:val="24"/>
          <w:szCs w:val="24"/>
        </w:rPr>
        <w:t>§ 21 písm. o</w:t>
      </w:r>
      <w:r w:rsidRPr="00D56C06">
        <w:rPr>
          <w:sz w:val="24"/>
          <w:szCs w:val="24"/>
        </w:rPr>
        <w:t>) zákona č. 314/2001</w:t>
      </w:r>
      <w:r w:rsidR="00B8607D">
        <w:rPr>
          <w:sz w:val="24"/>
          <w:szCs w:val="24"/>
        </w:rPr>
        <w:t xml:space="preserve"> </w:t>
      </w:r>
      <w:proofErr w:type="spellStart"/>
      <w:r w:rsidRPr="00D56C06">
        <w:rPr>
          <w:sz w:val="24"/>
          <w:szCs w:val="24"/>
        </w:rPr>
        <w:t>Z</w:t>
      </w:r>
      <w:r w:rsidR="00B8607D">
        <w:rPr>
          <w:sz w:val="24"/>
          <w:szCs w:val="24"/>
        </w:rPr>
        <w:t>.</w:t>
      </w:r>
      <w:r w:rsidRPr="00D56C06">
        <w:rPr>
          <w:sz w:val="24"/>
          <w:szCs w:val="24"/>
        </w:rPr>
        <w:t>z</w:t>
      </w:r>
      <w:proofErr w:type="spellEnd"/>
      <w:r w:rsidRPr="00D56C06">
        <w:rPr>
          <w:sz w:val="24"/>
          <w:szCs w:val="24"/>
        </w:rPr>
        <w:t>. o ochrane pred požiarmi v</w:t>
      </w:r>
      <w:r>
        <w:rPr>
          <w:sz w:val="24"/>
          <w:szCs w:val="24"/>
        </w:rPr>
        <w:t xml:space="preserve"> znení neskorších predpisov </w:t>
      </w:r>
      <w:r w:rsidR="00A264F9">
        <w:rPr>
          <w:sz w:val="24"/>
          <w:szCs w:val="24"/>
        </w:rPr>
        <w:br/>
      </w:r>
      <w:r>
        <w:rPr>
          <w:sz w:val="24"/>
          <w:szCs w:val="24"/>
        </w:rPr>
        <w:t xml:space="preserve">(ďalej len „zákon </w:t>
      </w:r>
      <w:r w:rsidR="00B8607D">
        <w:rPr>
          <w:sz w:val="24"/>
          <w:szCs w:val="24"/>
        </w:rPr>
        <w:t xml:space="preserve">č.314/2001 </w:t>
      </w:r>
      <w:proofErr w:type="spellStart"/>
      <w:r w:rsidR="00B8607D">
        <w:rPr>
          <w:sz w:val="24"/>
          <w:szCs w:val="24"/>
        </w:rPr>
        <w:t>Z.</w:t>
      </w:r>
      <w:r w:rsidRPr="00D56C06">
        <w:rPr>
          <w:sz w:val="24"/>
          <w:szCs w:val="24"/>
        </w:rPr>
        <w:t>z</w:t>
      </w:r>
      <w:proofErr w:type="spellEnd"/>
      <w:r w:rsidRPr="00D56C06">
        <w:rPr>
          <w:sz w:val="24"/>
          <w:szCs w:val="24"/>
        </w:rPr>
        <w:t>.</w:t>
      </w:r>
      <w:r>
        <w:rPr>
          <w:sz w:val="24"/>
          <w:szCs w:val="24"/>
        </w:rPr>
        <w:t xml:space="preserve">“) </w:t>
      </w:r>
      <w:r w:rsidRPr="00D56C06">
        <w:rPr>
          <w:sz w:val="24"/>
          <w:szCs w:val="24"/>
        </w:rPr>
        <w:t>a </w:t>
      </w:r>
      <w:r w:rsidR="00B8607D">
        <w:rPr>
          <w:sz w:val="24"/>
          <w:szCs w:val="24"/>
        </w:rPr>
        <w:t>§2 ods.</w:t>
      </w:r>
      <w:r w:rsidRPr="00CC262C">
        <w:rPr>
          <w:sz w:val="24"/>
          <w:szCs w:val="24"/>
        </w:rPr>
        <w:t xml:space="preserve">1 </w:t>
      </w:r>
      <w:r w:rsidRPr="00D56C06">
        <w:rPr>
          <w:sz w:val="24"/>
          <w:szCs w:val="24"/>
        </w:rPr>
        <w:t>vyhlášky Ministerstva vnútra S</w:t>
      </w:r>
      <w:r w:rsidR="00B8607D">
        <w:rPr>
          <w:sz w:val="24"/>
          <w:szCs w:val="24"/>
        </w:rPr>
        <w:t xml:space="preserve">lovenskej republiky č. 121/2002 </w:t>
      </w:r>
      <w:proofErr w:type="spellStart"/>
      <w:r w:rsidR="00B8607D">
        <w:rPr>
          <w:sz w:val="24"/>
          <w:szCs w:val="24"/>
        </w:rPr>
        <w:t>Z.</w:t>
      </w:r>
      <w:r w:rsidRPr="00D56C06">
        <w:rPr>
          <w:sz w:val="24"/>
          <w:szCs w:val="24"/>
        </w:rPr>
        <w:t>z</w:t>
      </w:r>
      <w:proofErr w:type="spellEnd"/>
      <w:r w:rsidRPr="00D56C06">
        <w:rPr>
          <w:sz w:val="24"/>
          <w:szCs w:val="24"/>
        </w:rPr>
        <w:t xml:space="preserve">. o požiarnej prevencii v znení neskorších predpisov </w:t>
      </w:r>
      <w:r>
        <w:rPr>
          <w:sz w:val="24"/>
          <w:szCs w:val="24"/>
        </w:rPr>
        <w:t xml:space="preserve">(ďalej len „vyhláška MV SR </w:t>
      </w:r>
      <w:r w:rsidRPr="00D56C06">
        <w:rPr>
          <w:sz w:val="24"/>
          <w:szCs w:val="24"/>
        </w:rPr>
        <w:t xml:space="preserve">č. </w:t>
      </w:r>
      <w:r>
        <w:rPr>
          <w:sz w:val="24"/>
          <w:szCs w:val="24"/>
        </w:rPr>
        <w:t>121</w:t>
      </w:r>
      <w:r w:rsidRPr="00D56C06">
        <w:rPr>
          <w:sz w:val="24"/>
          <w:szCs w:val="24"/>
        </w:rPr>
        <w:t>/200</w:t>
      </w:r>
      <w:r>
        <w:rPr>
          <w:sz w:val="24"/>
          <w:szCs w:val="24"/>
        </w:rPr>
        <w:t>2</w:t>
      </w:r>
      <w:r w:rsidR="00B8607D">
        <w:rPr>
          <w:sz w:val="24"/>
          <w:szCs w:val="24"/>
        </w:rPr>
        <w:t xml:space="preserve"> </w:t>
      </w:r>
      <w:proofErr w:type="spellStart"/>
      <w:r w:rsidR="00B8607D">
        <w:rPr>
          <w:sz w:val="24"/>
          <w:szCs w:val="24"/>
        </w:rPr>
        <w:t>Z.</w:t>
      </w:r>
      <w:r w:rsidRPr="00D56C06">
        <w:rPr>
          <w:sz w:val="24"/>
          <w:szCs w:val="24"/>
        </w:rPr>
        <w:t>z</w:t>
      </w:r>
      <w:proofErr w:type="spellEnd"/>
      <w:r w:rsidRPr="00D56C06">
        <w:rPr>
          <w:sz w:val="24"/>
          <w:szCs w:val="24"/>
        </w:rPr>
        <w:t>.</w:t>
      </w:r>
      <w:r>
        <w:rPr>
          <w:sz w:val="24"/>
          <w:szCs w:val="24"/>
        </w:rPr>
        <w:t>“)</w:t>
      </w:r>
    </w:p>
    <w:p w14:paraId="44EAFD9C" w14:textId="77777777" w:rsidR="00110C7C" w:rsidRPr="00D56C06" w:rsidRDefault="00110C7C" w:rsidP="00EF08B1">
      <w:pPr>
        <w:pStyle w:val="Zkladntext0"/>
        <w:rPr>
          <w:sz w:val="24"/>
          <w:szCs w:val="24"/>
        </w:rPr>
      </w:pPr>
    </w:p>
    <w:p w14:paraId="4B6BCFCF" w14:textId="77777777" w:rsidR="00110C7C" w:rsidRDefault="00C77C7D" w:rsidP="00EF08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 Y H L A S U J E</w:t>
      </w:r>
    </w:p>
    <w:p w14:paraId="4B94D5A5" w14:textId="77777777" w:rsidR="00D46096" w:rsidRDefault="00D46096" w:rsidP="00EF08B1">
      <w:pPr>
        <w:jc w:val="center"/>
        <w:rPr>
          <w:b/>
          <w:sz w:val="28"/>
          <w:szCs w:val="28"/>
        </w:rPr>
      </w:pPr>
    </w:p>
    <w:p w14:paraId="3DEEC669" w14:textId="77777777" w:rsidR="00110C7C" w:rsidRPr="00D56C06" w:rsidRDefault="00110C7C" w:rsidP="00EF08B1">
      <w:pPr>
        <w:jc w:val="center"/>
        <w:rPr>
          <w:b/>
          <w:szCs w:val="28"/>
        </w:rPr>
      </w:pPr>
    </w:p>
    <w:p w14:paraId="3CCA7729" w14:textId="77777777" w:rsidR="00110C7C" w:rsidRDefault="00110C7C" w:rsidP="00EF08B1">
      <w:pPr>
        <w:jc w:val="center"/>
        <w:rPr>
          <w:b/>
          <w:sz w:val="28"/>
          <w:szCs w:val="28"/>
        </w:rPr>
      </w:pPr>
      <w:r w:rsidRPr="00D56C06">
        <w:rPr>
          <w:b/>
          <w:sz w:val="28"/>
          <w:szCs w:val="28"/>
        </w:rPr>
        <w:t>ČAS ZVÝŠENÉHO NEBEZPEČENSTVA VZNIKU POŽIARU</w:t>
      </w:r>
    </w:p>
    <w:p w14:paraId="3656B9AB" w14:textId="77777777" w:rsidR="00110C7C" w:rsidRPr="00D56C06" w:rsidRDefault="00110C7C" w:rsidP="00EF08B1">
      <w:pPr>
        <w:jc w:val="center"/>
        <w:rPr>
          <w:b/>
          <w:szCs w:val="28"/>
        </w:rPr>
      </w:pPr>
    </w:p>
    <w:p w14:paraId="2DE8F435" w14:textId="43CFD16B" w:rsidR="00110C7C" w:rsidRPr="00CC262C" w:rsidRDefault="00110C7C" w:rsidP="00EF08B1">
      <w:pPr>
        <w:jc w:val="center"/>
        <w:rPr>
          <w:b/>
          <w:sz w:val="28"/>
          <w:szCs w:val="28"/>
        </w:rPr>
      </w:pPr>
      <w:r w:rsidRPr="5B3FF41C">
        <w:rPr>
          <w:b/>
          <w:bCs/>
          <w:sz w:val="28"/>
          <w:szCs w:val="28"/>
        </w:rPr>
        <w:t xml:space="preserve">pre </w:t>
      </w:r>
      <w:r w:rsidRPr="00B8607D">
        <w:rPr>
          <w:b/>
          <w:sz w:val="28"/>
          <w:szCs w:val="28"/>
        </w:rPr>
        <w:t xml:space="preserve">celé územie okresu </w:t>
      </w:r>
      <w:r w:rsidR="00B8607D" w:rsidRPr="00B8607D">
        <w:rPr>
          <w:b/>
          <w:sz w:val="28"/>
          <w:szCs w:val="28"/>
        </w:rPr>
        <w:t>Levice</w:t>
      </w:r>
    </w:p>
    <w:p w14:paraId="1049CE08" w14:textId="5D677858" w:rsidR="5B3FF41C" w:rsidRDefault="5B3FF41C" w:rsidP="5B3FF41C">
      <w:pPr>
        <w:jc w:val="center"/>
        <w:rPr>
          <w:b/>
          <w:bCs/>
          <w:sz w:val="28"/>
          <w:szCs w:val="28"/>
        </w:rPr>
      </w:pPr>
    </w:p>
    <w:p w14:paraId="3BD67011" w14:textId="0C527F27" w:rsidR="00110C7C" w:rsidRPr="00D56C06" w:rsidRDefault="00B8607D" w:rsidP="56FD1149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>od 27.04.2026 od 12:00 hod.</w:t>
      </w:r>
      <w:r w:rsidR="4A7804AB" w:rsidRPr="56FD1149">
        <w:rPr>
          <w:b/>
          <w:bCs/>
          <w:sz w:val="28"/>
          <w:szCs w:val="28"/>
        </w:rPr>
        <w:t xml:space="preserve"> do odvolania</w:t>
      </w:r>
    </w:p>
    <w:p w14:paraId="45FB0818" w14:textId="11C3032A" w:rsidR="00110C7C" w:rsidRPr="00D56C06" w:rsidRDefault="00110C7C" w:rsidP="00EF08B1">
      <w:pPr>
        <w:jc w:val="center"/>
      </w:pPr>
    </w:p>
    <w:p w14:paraId="049F31CB" w14:textId="77777777" w:rsidR="00110C7C" w:rsidRPr="00C77C7D" w:rsidRDefault="00110C7C" w:rsidP="00C77C7D">
      <w:pPr>
        <w:jc w:val="both"/>
        <w:rPr>
          <w:b/>
          <w:sz w:val="24"/>
          <w:szCs w:val="24"/>
        </w:rPr>
      </w:pPr>
    </w:p>
    <w:p w14:paraId="6179FFAE" w14:textId="77777777" w:rsidR="009B3C84" w:rsidRPr="00C77C7D" w:rsidRDefault="009B3C84" w:rsidP="00C77C7D">
      <w:pPr>
        <w:ind w:firstLine="567"/>
        <w:jc w:val="both"/>
        <w:rPr>
          <w:sz w:val="24"/>
          <w:szCs w:val="24"/>
        </w:rPr>
      </w:pPr>
      <w:r w:rsidRPr="00C77C7D">
        <w:rPr>
          <w:sz w:val="24"/>
          <w:szCs w:val="24"/>
        </w:rPr>
        <w:t>Čas zvýšeného nebezpečenstva vzniku požiar</w:t>
      </w:r>
      <w:r w:rsidR="00D92970" w:rsidRPr="00C77C7D">
        <w:rPr>
          <w:sz w:val="24"/>
          <w:szCs w:val="24"/>
        </w:rPr>
        <w:t>u</w:t>
      </w:r>
      <w:r w:rsidRPr="00C77C7D">
        <w:rPr>
          <w:sz w:val="24"/>
          <w:szCs w:val="24"/>
        </w:rPr>
        <w:t xml:space="preserve"> predstavuje obdobie, kedy je zvýšené riziko vzniku požiaru v prírodnom prostredí a to najmä na verejne prístupných miestach v prírode.</w:t>
      </w:r>
    </w:p>
    <w:p w14:paraId="53128261" w14:textId="77777777" w:rsidR="009B3C84" w:rsidRDefault="009B3C84" w:rsidP="009B3C84">
      <w:pPr>
        <w:pStyle w:val="Default"/>
        <w:ind w:firstLine="567"/>
        <w:jc w:val="both"/>
      </w:pPr>
    </w:p>
    <w:p w14:paraId="0279FA08" w14:textId="77777777" w:rsidR="009B3C84" w:rsidRPr="00624467" w:rsidRDefault="009B3C84" w:rsidP="00D92970">
      <w:pPr>
        <w:pStyle w:val="Default"/>
        <w:spacing w:after="120"/>
        <w:ind w:firstLine="567"/>
        <w:jc w:val="both"/>
      </w:pPr>
      <w:r w:rsidRPr="00624467">
        <w:t>Verejne prístupnými miestami v prírode, ktoré sú najviac ohrozené na vznik požiaru sú najmä:</w:t>
      </w:r>
    </w:p>
    <w:p w14:paraId="51310D0B" w14:textId="77777777" w:rsidR="009B3C84" w:rsidRPr="00624467" w:rsidRDefault="009B3C84" w:rsidP="00D646B2">
      <w:pPr>
        <w:pStyle w:val="Default"/>
        <w:numPr>
          <w:ilvl w:val="0"/>
          <w:numId w:val="19"/>
        </w:numPr>
        <w:spacing w:after="17"/>
        <w:ind w:left="567" w:hanging="567"/>
        <w:jc w:val="both"/>
      </w:pPr>
      <w:r w:rsidRPr="00624467">
        <w:t>les a ochranné pásmo lesa (okolie lesa 50 m</w:t>
      </w:r>
      <w:r w:rsidR="001465EE">
        <w:t xml:space="preserve"> od hranice lesného pozemku</w:t>
      </w:r>
      <w:r w:rsidRPr="00624467">
        <w:t xml:space="preserve">), </w:t>
      </w:r>
    </w:p>
    <w:p w14:paraId="11AD893C" w14:textId="77777777" w:rsidR="009B3C84" w:rsidRPr="00624467" w:rsidRDefault="009B3C84" w:rsidP="00D646B2">
      <w:pPr>
        <w:numPr>
          <w:ilvl w:val="0"/>
          <w:numId w:val="19"/>
        </w:numPr>
        <w:ind w:left="567" w:right="23" w:hanging="567"/>
        <w:jc w:val="both"/>
        <w:rPr>
          <w:sz w:val="24"/>
          <w:szCs w:val="24"/>
        </w:rPr>
      </w:pPr>
      <w:r w:rsidRPr="00624467">
        <w:rPr>
          <w:sz w:val="24"/>
          <w:szCs w:val="24"/>
        </w:rPr>
        <w:t xml:space="preserve">súvislá rastlinná pokrývka vo voľnej prírode umožňujúca </w:t>
      </w:r>
      <w:r w:rsidR="001465EE">
        <w:rPr>
          <w:sz w:val="24"/>
          <w:szCs w:val="24"/>
        </w:rPr>
        <w:t>vznik a</w:t>
      </w:r>
      <w:r w:rsidRPr="00624467">
        <w:rPr>
          <w:sz w:val="24"/>
          <w:szCs w:val="24"/>
        </w:rPr>
        <w:t xml:space="preserve"> šírenie požiaru (suché trávnaté plochy, porasty, strniská a pod.),</w:t>
      </w:r>
    </w:p>
    <w:p w14:paraId="5191998A" w14:textId="77777777" w:rsidR="009B3C84" w:rsidRPr="00624467" w:rsidRDefault="009B3C84" w:rsidP="00D646B2">
      <w:pPr>
        <w:numPr>
          <w:ilvl w:val="0"/>
          <w:numId w:val="19"/>
        </w:numPr>
        <w:ind w:left="567" w:right="23" w:hanging="567"/>
        <w:jc w:val="both"/>
        <w:rPr>
          <w:sz w:val="24"/>
          <w:szCs w:val="24"/>
        </w:rPr>
      </w:pPr>
      <w:r w:rsidRPr="00624467">
        <w:rPr>
          <w:sz w:val="24"/>
          <w:szCs w:val="24"/>
        </w:rPr>
        <w:t>poľnohospodárske obrábané plochy, na ktorých sú pestované kultúry, ktoré sú v stave možného vznietenia, najmä dozrievajúce obilniny a ich okolie</w:t>
      </w:r>
      <w:r>
        <w:rPr>
          <w:sz w:val="24"/>
          <w:szCs w:val="24"/>
        </w:rPr>
        <w:t xml:space="preserve"> do vzdialenosti 5</w:t>
      </w:r>
      <w:r w:rsidRPr="00624467">
        <w:rPr>
          <w:sz w:val="24"/>
          <w:szCs w:val="24"/>
        </w:rPr>
        <w:t>0 m,</w:t>
      </w:r>
    </w:p>
    <w:p w14:paraId="7A78E9BC" w14:textId="77777777" w:rsidR="009B3C84" w:rsidRDefault="009B3C84" w:rsidP="00D646B2">
      <w:pPr>
        <w:pStyle w:val="Default"/>
        <w:numPr>
          <w:ilvl w:val="0"/>
          <w:numId w:val="19"/>
        </w:numPr>
        <w:ind w:left="567" w:hanging="567"/>
        <w:jc w:val="both"/>
      </w:pPr>
      <w:r w:rsidRPr="00D87A57">
        <w:t>lesoparky, parky, verejné záhrady,</w:t>
      </w:r>
      <w:r>
        <w:t xml:space="preserve"> zoologické záhrady, </w:t>
      </w:r>
      <w:r w:rsidRPr="00E71F35">
        <w:t>rekreačné oblasti</w:t>
      </w:r>
      <w:r w:rsidR="00D646B2">
        <w:t>,</w:t>
      </w:r>
    </w:p>
    <w:p w14:paraId="62486C05" w14:textId="77777777" w:rsidR="00110C7C" w:rsidRDefault="00110C7C" w:rsidP="00EF08B1">
      <w:pPr>
        <w:jc w:val="center"/>
        <w:rPr>
          <w:b/>
        </w:rPr>
      </w:pPr>
    </w:p>
    <w:p w14:paraId="4101652C" w14:textId="77777777" w:rsidR="00C55182" w:rsidRDefault="00C55182" w:rsidP="00EF08B1">
      <w:pPr>
        <w:jc w:val="center"/>
        <w:rPr>
          <w:b/>
        </w:rPr>
      </w:pPr>
    </w:p>
    <w:p w14:paraId="4B99056E" w14:textId="77777777" w:rsidR="00C55182" w:rsidRDefault="00C55182" w:rsidP="00EF08B1">
      <w:pPr>
        <w:jc w:val="center"/>
        <w:rPr>
          <w:b/>
        </w:rPr>
      </w:pPr>
    </w:p>
    <w:p w14:paraId="1299C43A" w14:textId="77777777" w:rsidR="00C55182" w:rsidRPr="00D56C06" w:rsidRDefault="00C55182" w:rsidP="00EF08B1">
      <w:pPr>
        <w:jc w:val="center"/>
        <w:rPr>
          <w:b/>
        </w:rPr>
      </w:pPr>
    </w:p>
    <w:p w14:paraId="54FB0F03" w14:textId="77777777" w:rsidR="009B3C84" w:rsidRDefault="009B3C84" w:rsidP="00271C78">
      <w:pPr>
        <w:spacing w:after="120"/>
        <w:ind w:firstLine="567"/>
        <w:jc w:val="both"/>
        <w:rPr>
          <w:sz w:val="24"/>
        </w:rPr>
      </w:pPr>
      <w:r w:rsidRPr="00110C7C">
        <w:rPr>
          <w:b/>
          <w:sz w:val="24"/>
        </w:rPr>
        <w:lastRenderedPageBreak/>
        <w:t>Právnické osoby a fyzické osoby</w:t>
      </w:r>
      <w:r>
        <w:rPr>
          <w:b/>
          <w:sz w:val="24"/>
        </w:rPr>
        <w:t xml:space="preserve"> </w:t>
      </w:r>
      <w:r w:rsidRPr="00110C7C">
        <w:rPr>
          <w:b/>
          <w:sz w:val="24"/>
        </w:rPr>
        <w:t>–</w:t>
      </w:r>
      <w:r>
        <w:rPr>
          <w:b/>
          <w:sz w:val="24"/>
        </w:rPr>
        <w:t xml:space="preserve"> </w:t>
      </w:r>
      <w:r w:rsidRPr="00110C7C">
        <w:rPr>
          <w:b/>
          <w:sz w:val="24"/>
        </w:rPr>
        <w:t>podnikatelia</w:t>
      </w:r>
      <w:r w:rsidRPr="00110C7C">
        <w:rPr>
          <w:sz w:val="24"/>
        </w:rPr>
        <w:t xml:space="preserve"> v čase zvýšeného </w:t>
      </w:r>
      <w:r>
        <w:rPr>
          <w:sz w:val="24"/>
        </w:rPr>
        <w:t>n</w:t>
      </w:r>
      <w:r w:rsidRPr="00110C7C">
        <w:rPr>
          <w:sz w:val="24"/>
        </w:rPr>
        <w:t>ebezpečenstva vzniku požiaru majú zakázané v zmysle § 8 písm. c) zákona č. 314/2001 Z. z. spaľovať horľavé látky na voľnom priestranstve v území, pre ktoré je vyhlásený čas zvýšeného nebezpečenstva vzniku požiaru.</w:t>
      </w:r>
    </w:p>
    <w:p w14:paraId="3845DF9F" w14:textId="77777777" w:rsidR="009B3C84" w:rsidRPr="00110C7C" w:rsidRDefault="009B3C84" w:rsidP="009B3C84">
      <w:pPr>
        <w:widowControl w:val="0"/>
        <w:adjustRightInd w:val="0"/>
        <w:ind w:firstLine="567"/>
        <w:jc w:val="both"/>
        <w:rPr>
          <w:sz w:val="24"/>
        </w:rPr>
      </w:pPr>
      <w:r w:rsidRPr="00AA2923">
        <w:rPr>
          <w:b/>
          <w:sz w:val="24"/>
        </w:rPr>
        <w:t>Fyzické osoby</w:t>
      </w:r>
      <w:r w:rsidRPr="00AA2923">
        <w:rPr>
          <w:sz w:val="24"/>
        </w:rPr>
        <w:t xml:space="preserve"> sú povinné v zmysle § 14 ods. 1 písm. e) zákona č. 314/2001 Z. z. dodržiavať zásady protipožiarnej bezpečnosti v čase zvýšeného nebezpečenstva vzniku požiaru.</w:t>
      </w:r>
      <w:r>
        <w:rPr>
          <w:sz w:val="24"/>
        </w:rPr>
        <w:t xml:space="preserve"> </w:t>
      </w:r>
    </w:p>
    <w:p w14:paraId="4DDBEF00" w14:textId="77777777" w:rsidR="001465EE" w:rsidRDefault="001465EE" w:rsidP="00D92970">
      <w:pPr>
        <w:jc w:val="both"/>
        <w:rPr>
          <w:b/>
          <w:sz w:val="24"/>
        </w:rPr>
      </w:pPr>
    </w:p>
    <w:p w14:paraId="31EA02C8" w14:textId="77777777" w:rsidR="001465EE" w:rsidRPr="00D646B2" w:rsidRDefault="001465EE" w:rsidP="001465EE">
      <w:pPr>
        <w:spacing w:after="120"/>
        <w:jc w:val="both"/>
        <w:rPr>
          <w:b/>
          <w:i/>
          <w:sz w:val="24"/>
        </w:rPr>
      </w:pPr>
      <w:r w:rsidRPr="00D646B2">
        <w:rPr>
          <w:b/>
          <w:i/>
          <w:sz w:val="24"/>
        </w:rPr>
        <w:t>Ochrana lesov pred požiarmi</w:t>
      </w:r>
    </w:p>
    <w:p w14:paraId="09DDAAB3" w14:textId="77777777" w:rsidR="00110C7C" w:rsidRPr="00110C7C" w:rsidRDefault="00110C7C" w:rsidP="00EF08B1">
      <w:pPr>
        <w:spacing w:after="120"/>
        <w:ind w:firstLine="567"/>
        <w:jc w:val="both"/>
        <w:rPr>
          <w:sz w:val="24"/>
        </w:rPr>
      </w:pPr>
      <w:r w:rsidRPr="00110C7C">
        <w:rPr>
          <w:b/>
          <w:sz w:val="24"/>
        </w:rPr>
        <w:t xml:space="preserve">Vlastníci, správcovia alebo obhospodarovatelia lesa </w:t>
      </w:r>
      <w:r w:rsidRPr="00110C7C">
        <w:rPr>
          <w:sz w:val="24"/>
        </w:rPr>
        <w:t>sú v čase zvýšeného nebezpečenstva vzniku požiaru v zmysle § 6b ods. 1 písm. c.) zákona č. 314/2001 Z. z. povinný zabezpečovať v lesoch, pre ktorých územie je vyhlásený čas zvýšeného nebezpečenstva vzniku požiaru hliadkovaciu činnosť.</w:t>
      </w:r>
    </w:p>
    <w:p w14:paraId="1F12BBD3" w14:textId="77777777" w:rsidR="00110C7C" w:rsidRPr="00110C7C" w:rsidRDefault="00110C7C" w:rsidP="00A264F9">
      <w:pPr>
        <w:ind w:firstLine="567"/>
        <w:jc w:val="both"/>
        <w:rPr>
          <w:sz w:val="24"/>
        </w:rPr>
      </w:pPr>
      <w:r w:rsidRPr="00110C7C">
        <w:rPr>
          <w:sz w:val="24"/>
        </w:rPr>
        <w:t>V súlade s § 10 ods. 2 vyhlášky MV SR č. 121/2002 Z. z. vlastník, správca alebo obhospodarovateľ lesa vykonáva hliadkovaciu činnosť v čase zvýšeného nebezpečenstva vzniku požiaru najmä v dňoch pracovného pokoja a v mimopracovnom čase a to formou pochôdzok, kamerovým systémom, leteckým požiarnym monitoringom, alebo iným vhodným spôsobom.</w:t>
      </w:r>
    </w:p>
    <w:p w14:paraId="3461D779" w14:textId="77777777" w:rsidR="00D646B2" w:rsidRPr="001465EE" w:rsidRDefault="00D646B2" w:rsidP="00D92970">
      <w:pPr>
        <w:ind w:firstLine="567"/>
        <w:jc w:val="both"/>
        <w:rPr>
          <w:strike/>
          <w:sz w:val="24"/>
        </w:rPr>
      </w:pPr>
    </w:p>
    <w:p w14:paraId="09F376D4" w14:textId="77777777" w:rsidR="00AA2923" w:rsidRPr="001465EE" w:rsidRDefault="00AA2923" w:rsidP="00A264F9">
      <w:pPr>
        <w:pStyle w:val="Default"/>
        <w:spacing w:after="120"/>
        <w:jc w:val="both"/>
        <w:rPr>
          <w:b/>
          <w:i/>
        </w:rPr>
      </w:pPr>
      <w:r w:rsidRPr="001465EE">
        <w:rPr>
          <w:b/>
          <w:i/>
        </w:rPr>
        <w:t>V súvislosti s ochranou prírodného prostredia odporúčame</w:t>
      </w:r>
      <w:r w:rsidR="003300CC">
        <w:rPr>
          <w:b/>
          <w:i/>
        </w:rPr>
        <w:t xml:space="preserve"> </w:t>
      </w:r>
      <w:r w:rsidRPr="001465EE">
        <w:rPr>
          <w:b/>
          <w:i/>
        </w:rPr>
        <w:t>dodržiavať zásady protipožiarnej bezpečnosti.</w:t>
      </w:r>
    </w:p>
    <w:p w14:paraId="5DFFD6BC" w14:textId="77777777" w:rsidR="00AA2923" w:rsidRPr="00624467" w:rsidRDefault="00AA2923" w:rsidP="00D646B2">
      <w:pPr>
        <w:pStyle w:val="Default"/>
        <w:spacing w:after="120"/>
        <w:ind w:firstLine="567"/>
        <w:jc w:val="both"/>
      </w:pPr>
      <w:r w:rsidRPr="00624467">
        <w:t xml:space="preserve">Zásady protipožiarnej bezpečnosti na verejne prístupných miestach v prírode, ktoré sú najviac ohrozené </w:t>
      </w:r>
      <w:r w:rsidR="001465EE">
        <w:t>v</w:t>
      </w:r>
      <w:r w:rsidRPr="00624467">
        <w:t>znik</w:t>
      </w:r>
      <w:r w:rsidR="001465EE">
        <w:t>om</w:t>
      </w:r>
      <w:r w:rsidRPr="00624467">
        <w:t xml:space="preserve"> požiaru, ktorých dodržiavanie je obzvlášť dôležité v čase vyhláseného zvýšeného nebezpečenstva vzniku požiaru</w:t>
      </w:r>
      <w:r w:rsidR="005768ED">
        <w:t xml:space="preserve"> sú najmä</w:t>
      </w:r>
      <w:r w:rsidRPr="00624467">
        <w:t>:</w:t>
      </w:r>
    </w:p>
    <w:p w14:paraId="133627AC" w14:textId="77777777" w:rsidR="00AA2923" w:rsidRPr="00624467" w:rsidRDefault="00AA2923" w:rsidP="00D646B2">
      <w:pPr>
        <w:pStyle w:val="Default"/>
        <w:numPr>
          <w:ilvl w:val="0"/>
          <w:numId w:val="20"/>
        </w:numPr>
        <w:spacing w:after="31"/>
        <w:ind w:left="567" w:hanging="567"/>
        <w:jc w:val="both"/>
      </w:pPr>
      <w:r>
        <w:t>n</w:t>
      </w:r>
      <w:r w:rsidRPr="00624467">
        <w:t>espaľovať horľavé látky na voľnom priestranstve</w:t>
      </w:r>
      <w:r w:rsidR="001465EE">
        <w:t>,</w:t>
      </w:r>
    </w:p>
    <w:p w14:paraId="7794B3BA" w14:textId="77777777" w:rsidR="00AA2923" w:rsidRPr="00624467" w:rsidRDefault="00AA2923" w:rsidP="00D646B2">
      <w:pPr>
        <w:pStyle w:val="Default"/>
        <w:numPr>
          <w:ilvl w:val="0"/>
          <w:numId w:val="20"/>
        </w:numPr>
        <w:spacing w:after="31"/>
        <w:ind w:left="567" w:hanging="567"/>
        <w:jc w:val="both"/>
      </w:pPr>
      <w:r>
        <w:t>nezakladať oheň mimo oficiálnych ohnísk zabezpečených proti rozšíreniu požiaru,</w:t>
      </w:r>
    </w:p>
    <w:p w14:paraId="6F2725DF" w14:textId="3A4B78B0" w:rsidR="15C8CCB3" w:rsidRDefault="15C8CCB3" w:rsidP="56FD1149">
      <w:pPr>
        <w:pStyle w:val="Default"/>
        <w:numPr>
          <w:ilvl w:val="0"/>
          <w:numId w:val="20"/>
        </w:numPr>
        <w:spacing w:after="31"/>
        <w:ind w:left="567" w:hanging="567"/>
        <w:jc w:val="both"/>
      </w:pPr>
      <w:r>
        <w:t xml:space="preserve">nefajčiť; v lesoparkoch, parkoch, verejných záhradách, zoologických záhradách, rekreačných oblastiach nefajčiť mimo vyhradených fajčiarskych miest </w:t>
      </w:r>
      <w:r w:rsidR="5E0FF536">
        <w:t>s nehorľavými popolníkmi,</w:t>
      </w:r>
    </w:p>
    <w:p w14:paraId="0C0A88F1" w14:textId="77777777" w:rsidR="00AA2923" w:rsidRPr="00624467" w:rsidRDefault="00AA2923" w:rsidP="00D646B2">
      <w:pPr>
        <w:pStyle w:val="Default"/>
        <w:numPr>
          <w:ilvl w:val="0"/>
          <w:numId w:val="20"/>
        </w:numPr>
        <w:spacing w:after="31"/>
        <w:ind w:left="567" w:hanging="567"/>
        <w:jc w:val="both"/>
      </w:pPr>
      <w:r>
        <w:t>neodhadzovať na zem rozžeravené a tlejúce predmety (napr. nedopalky cigariet)</w:t>
      </w:r>
      <w:r w:rsidR="001465EE">
        <w:t>,</w:t>
      </w:r>
    </w:p>
    <w:p w14:paraId="0C0706B6" w14:textId="77777777" w:rsidR="00AA2923" w:rsidRPr="00624467" w:rsidRDefault="00AA2923" w:rsidP="00D646B2">
      <w:pPr>
        <w:pStyle w:val="Default"/>
        <w:numPr>
          <w:ilvl w:val="0"/>
          <w:numId w:val="20"/>
        </w:numPr>
        <w:spacing w:after="32"/>
        <w:ind w:left="567" w:hanging="567"/>
        <w:jc w:val="both"/>
      </w:pPr>
      <w:r w:rsidRPr="00624467">
        <w:t xml:space="preserve">nepoužívať pyrotechnické výrobky a ohňostroje, </w:t>
      </w:r>
    </w:p>
    <w:p w14:paraId="053B74B8" w14:textId="77777777" w:rsidR="00AA2923" w:rsidRPr="00624467" w:rsidRDefault="00AA2923" w:rsidP="00D646B2">
      <w:pPr>
        <w:pStyle w:val="Default"/>
        <w:numPr>
          <w:ilvl w:val="0"/>
          <w:numId w:val="20"/>
        </w:numPr>
        <w:spacing w:after="32"/>
        <w:ind w:left="567" w:hanging="567"/>
        <w:jc w:val="both"/>
      </w:pPr>
      <w:r w:rsidRPr="00624467">
        <w:t xml:space="preserve">nepoužívať iné zdroje zapálenia (napr. balóniky šťastia, lampióny, pochodne), </w:t>
      </w:r>
    </w:p>
    <w:p w14:paraId="2E51006F" w14:textId="77777777" w:rsidR="00AA2923" w:rsidRPr="00624467" w:rsidRDefault="00AA2923" w:rsidP="00D646B2">
      <w:pPr>
        <w:pStyle w:val="Default"/>
        <w:numPr>
          <w:ilvl w:val="0"/>
          <w:numId w:val="20"/>
        </w:numPr>
        <w:ind w:left="567" w:hanging="567"/>
        <w:jc w:val="both"/>
      </w:pPr>
      <w:r w:rsidRPr="00624467">
        <w:t xml:space="preserve">zabrániť dotyku horúcich častí motorových kosačiek, </w:t>
      </w:r>
      <w:proofErr w:type="spellStart"/>
      <w:r w:rsidRPr="00624467">
        <w:t>krovinorezov</w:t>
      </w:r>
      <w:proofErr w:type="spellEnd"/>
      <w:r w:rsidRPr="00624467">
        <w:t>, vyžínačov, motorových píl s ľahko horľavými materiálmi, napr. suchou trávou, slamou, strniskom, listami, rozliatym palivom a pod.</w:t>
      </w:r>
    </w:p>
    <w:p w14:paraId="588EC986" w14:textId="77777777" w:rsidR="00AA2923" w:rsidRPr="00624467" w:rsidRDefault="00AA2923" w:rsidP="00D646B2">
      <w:pPr>
        <w:pStyle w:val="Default"/>
        <w:numPr>
          <w:ilvl w:val="0"/>
          <w:numId w:val="20"/>
        </w:numPr>
        <w:ind w:left="567" w:hanging="567"/>
        <w:jc w:val="both"/>
      </w:pPr>
      <w:r w:rsidRPr="00624467">
        <w:t>nezastavovať a neodstavovať motorové vozidlá na miestach, kde by sa spodná časť vozidla mohla dostať do styku s ľahko horľavými materiálmi, napr. suchou trávou, slamou, strniskom, listami, rozliatym palivom a pod.</w:t>
      </w:r>
      <w:r w:rsidR="00D646B2">
        <w:t>,</w:t>
      </w:r>
    </w:p>
    <w:p w14:paraId="2635BF1D" w14:textId="77777777" w:rsidR="00AA2923" w:rsidRDefault="00AA2923" w:rsidP="00D646B2">
      <w:pPr>
        <w:pStyle w:val="Default"/>
        <w:numPr>
          <w:ilvl w:val="0"/>
          <w:numId w:val="20"/>
        </w:numPr>
        <w:ind w:left="567" w:hanging="567"/>
        <w:jc w:val="both"/>
      </w:pPr>
      <w:r w:rsidRPr="00624467">
        <w:t xml:space="preserve">nejazdiť motorovými vozidlami po poľných a lesných cestách na ktoré je umožnený vstup (okrem motorových vozidiel, </w:t>
      </w:r>
      <w:r w:rsidR="008E66EA">
        <w:t>vlastníkov nehnuteľností umiestnených na lesných pozemkoch, okrem motorových vozidiel, ktoré sú určené k pracovnej a hospodárskej činnosti v lesoch  a na poliach a pod.</w:t>
      </w:r>
      <w:r w:rsidRPr="00624467">
        <w:t>)</w:t>
      </w:r>
      <w:r w:rsidR="00D646B2">
        <w:t>,</w:t>
      </w:r>
      <w:r w:rsidRPr="00624467">
        <w:t xml:space="preserve"> </w:t>
      </w:r>
    </w:p>
    <w:p w14:paraId="7FB32CB6" w14:textId="77777777" w:rsidR="00AA2923" w:rsidRPr="001465EE" w:rsidRDefault="00AA2923" w:rsidP="00D646B2">
      <w:pPr>
        <w:pStyle w:val="Default"/>
        <w:numPr>
          <w:ilvl w:val="0"/>
          <w:numId w:val="20"/>
        </w:numPr>
        <w:ind w:left="567" w:hanging="567"/>
        <w:jc w:val="both"/>
        <w:rPr>
          <w:color w:val="auto"/>
        </w:rPr>
      </w:pPr>
      <w:r w:rsidRPr="001465EE">
        <w:rPr>
          <w:color w:val="auto"/>
        </w:rPr>
        <w:t>nespotrebovávať vodu z prírodných zdrojov vody pre ha</w:t>
      </w:r>
      <w:r w:rsidR="005768ED" w:rsidRPr="001465EE">
        <w:rPr>
          <w:color w:val="auto"/>
        </w:rPr>
        <w:t>senie požiarov pre</w:t>
      </w:r>
      <w:r w:rsidRPr="001465EE">
        <w:rPr>
          <w:color w:val="auto"/>
        </w:rPr>
        <w:t> in</w:t>
      </w:r>
      <w:r w:rsidR="005768ED" w:rsidRPr="001465EE">
        <w:rPr>
          <w:color w:val="auto"/>
        </w:rPr>
        <w:t>é</w:t>
      </w:r>
      <w:r w:rsidRPr="001465EE">
        <w:rPr>
          <w:color w:val="auto"/>
        </w:rPr>
        <w:t xml:space="preserve"> </w:t>
      </w:r>
      <w:r w:rsidR="005768ED" w:rsidRPr="001465EE">
        <w:rPr>
          <w:color w:val="auto"/>
        </w:rPr>
        <w:t>účely</w:t>
      </w:r>
      <w:r w:rsidRPr="001465EE">
        <w:rPr>
          <w:color w:val="auto"/>
        </w:rPr>
        <w:t>,</w:t>
      </w:r>
    </w:p>
    <w:p w14:paraId="2833D82E" w14:textId="77777777" w:rsidR="006A1D43" w:rsidRDefault="00AA2923" w:rsidP="00F05728">
      <w:pPr>
        <w:pStyle w:val="Default"/>
        <w:numPr>
          <w:ilvl w:val="0"/>
          <w:numId w:val="20"/>
        </w:numPr>
        <w:ind w:left="567" w:hanging="567"/>
        <w:jc w:val="both"/>
      </w:pPr>
      <w:r>
        <w:t>d</w:t>
      </w:r>
      <w:r w:rsidRPr="00624467">
        <w:t>ôsledne dodržiavať op</w:t>
      </w:r>
      <w:r w:rsidR="005768ED">
        <w:t>atrenia na ochranu pred požiarmi</w:t>
      </w:r>
      <w:r w:rsidRPr="00624467">
        <w:t xml:space="preserve"> pri činnostiach so zvýšeným nebezpečenstvom vzniku požiaru </w:t>
      </w:r>
    </w:p>
    <w:p w14:paraId="3CF2D8B6" w14:textId="77777777" w:rsidR="006A1D43" w:rsidRDefault="006A1D43" w:rsidP="006A1D43">
      <w:pPr>
        <w:pStyle w:val="Default"/>
        <w:jc w:val="both"/>
      </w:pPr>
    </w:p>
    <w:p w14:paraId="0FB78278" w14:textId="77777777" w:rsidR="006A1D43" w:rsidRDefault="006A1D43" w:rsidP="006A1D43">
      <w:pPr>
        <w:pStyle w:val="Default"/>
        <w:jc w:val="both"/>
      </w:pPr>
    </w:p>
    <w:p w14:paraId="1FC39945" w14:textId="77777777" w:rsidR="00AA2923" w:rsidRPr="00E71F35" w:rsidRDefault="00AA2923" w:rsidP="00AA2923">
      <w:pPr>
        <w:pStyle w:val="Default"/>
        <w:ind w:left="720"/>
        <w:jc w:val="both"/>
      </w:pPr>
    </w:p>
    <w:p w14:paraId="660C2E08" w14:textId="77777777" w:rsidR="00D92970" w:rsidRPr="006A1D43" w:rsidRDefault="008E66EA" w:rsidP="00D92970">
      <w:pPr>
        <w:spacing w:after="120"/>
        <w:jc w:val="both"/>
        <w:rPr>
          <w:sz w:val="24"/>
        </w:rPr>
      </w:pPr>
      <w:r w:rsidRPr="006A1D43">
        <w:rPr>
          <w:b/>
          <w:i/>
          <w:sz w:val="24"/>
        </w:rPr>
        <w:t>Odporúčanie pre obce</w:t>
      </w:r>
    </w:p>
    <w:p w14:paraId="21F893CE" w14:textId="77777777" w:rsidR="00C55182" w:rsidRPr="006A1D43" w:rsidRDefault="003300CC" w:rsidP="00D92970">
      <w:pPr>
        <w:numPr>
          <w:ilvl w:val="0"/>
          <w:numId w:val="23"/>
        </w:numPr>
        <w:ind w:left="567" w:hanging="567"/>
        <w:jc w:val="both"/>
        <w:rPr>
          <w:sz w:val="24"/>
          <w:szCs w:val="24"/>
        </w:rPr>
      </w:pPr>
      <w:r w:rsidRPr="006A1D43">
        <w:rPr>
          <w:sz w:val="24"/>
          <w:szCs w:val="24"/>
        </w:rPr>
        <w:t>oznámiť vyhlásený čas</w:t>
      </w:r>
      <w:r w:rsidR="00C55182" w:rsidRPr="006A1D43">
        <w:rPr>
          <w:sz w:val="24"/>
          <w:szCs w:val="24"/>
        </w:rPr>
        <w:t xml:space="preserve"> zvýšeného nebezpečenstva vzniku požiaru prostredníctvom vhodných komunikačných prostriedkov (obecný rozhlas, </w:t>
      </w:r>
      <w:r w:rsidRPr="006A1D43">
        <w:rPr>
          <w:sz w:val="24"/>
          <w:szCs w:val="24"/>
        </w:rPr>
        <w:t xml:space="preserve">úradná </w:t>
      </w:r>
      <w:r w:rsidR="00C55182" w:rsidRPr="006A1D43">
        <w:rPr>
          <w:sz w:val="24"/>
          <w:szCs w:val="24"/>
        </w:rPr>
        <w:t xml:space="preserve">tabuľa obce, webová stránka obce) </w:t>
      </w:r>
      <w:r w:rsidRPr="006A1D43">
        <w:rPr>
          <w:sz w:val="24"/>
          <w:szCs w:val="24"/>
        </w:rPr>
        <w:t xml:space="preserve">a </w:t>
      </w:r>
      <w:r w:rsidR="00C55182" w:rsidRPr="006A1D43">
        <w:rPr>
          <w:sz w:val="24"/>
          <w:szCs w:val="24"/>
        </w:rPr>
        <w:t xml:space="preserve">oboznámiť </w:t>
      </w:r>
      <w:r w:rsidRPr="006A1D43">
        <w:rPr>
          <w:sz w:val="24"/>
          <w:szCs w:val="24"/>
        </w:rPr>
        <w:t xml:space="preserve">tak </w:t>
      </w:r>
      <w:r w:rsidR="00C55182" w:rsidRPr="006A1D43">
        <w:rPr>
          <w:sz w:val="24"/>
          <w:szCs w:val="24"/>
        </w:rPr>
        <w:t xml:space="preserve">právnické osoby (f. o. p.) a fyzické osoby </w:t>
      </w:r>
      <w:r w:rsidR="00D370DD">
        <w:rPr>
          <w:sz w:val="24"/>
          <w:szCs w:val="24"/>
        </w:rPr>
        <w:t xml:space="preserve">vo svojej územnej pôsobnosti </w:t>
      </w:r>
      <w:r w:rsidR="00C55182" w:rsidRPr="006A1D43">
        <w:rPr>
          <w:sz w:val="24"/>
          <w:szCs w:val="24"/>
        </w:rPr>
        <w:t>s obsahom tohto dokumentu,</w:t>
      </w:r>
    </w:p>
    <w:p w14:paraId="006BAFF9" w14:textId="77777777" w:rsidR="00D92970" w:rsidRPr="006A1D43" w:rsidRDefault="00D92970" w:rsidP="00D92970">
      <w:pPr>
        <w:numPr>
          <w:ilvl w:val="0"/>
          <w:numId w:val="23"/>
        </w:numPr>
        <w:ind w:left="567" w:hanging="567"/>
        <w:jc w:val="both"/>
        <w:rPr>
          <w:sz w:val="24"/>
        </w:rPr>
      </w:pPr>
      <w:r w:rsidRPr="006A1D43">
        <w:rPr>
          <w:sz w:val="24"/>
        </w:rPr>
        <w:t xml:space="preserve">zabezpečiť vykonávanie kontroly dodržiavania stanovených opatrení </w:t>
      </w:r>
      <w:r w:rsidR="00A264F9" w:rsidRPr="006A1D43">
        <w:rPr>
          <w:sz w:val="24"/>
        </w:rPr>
        <w:t xml:space="preserve">v </w:t>
      </w:r>
      <w:r w:rsidRPr="006A1D43">
        <w:rPr>
          <w:sz w:val="24"/>
        </w:rPr>
        <w:t>katastrálnom území obce pre celé obdobie trvania času zvýšeného nebezpečenstva vzniku požiarov</w:t>
      </w:r>
      <w:r w:rsidR="003300CC" w:rsidRPr="006A1D43">
        <w:rPr>
          <w:sz w:val="24"/>
        </w:rPr>
        <w:t xml:space="preserve"> a to prostredníctvom kontrolnej skupiny obce alebo prostredníctvom dobrovoľného hasičského zboru obce, či protipožiarnej hliadky obce</w:t>
      </w:r>
      <w:r w:rsidR="00A264F9" w:rsidRPr="006A1D43">
        <w:rPr>
          <w:sz w:val="24"/>
        </w:rPr>
        <w:t>.</w:t>
      </w:r>
      <w:r w:rsidR="00C55182" w:rsidRPr="006A1D43">
        <w:rPr>
          <w:sz w:val="24"/>
        </w:rPr>
        <w:t xml:space="preserve"> V prípade ak je počas tejto kontroly zistené porušenie nižšie uvedených povinností právnických osôb, fyzických osôb podnikateľov</w:t>
      </w:r>
      <w:r w:rsidRPr="006A1D43">
        <w:rPr>
          <w:sz w:val="24"/>
        </w:rPr>
        <w:t xml:space="preserve"> </w:t>
      </w:r>
      <w:r w:rsidR="00C55182" w:rsidRPr="006A1D43">
        <w:rPr>
          <w:sz w:val="24"/>
        </w:rPr>
        <w:t xml:space="preserve">a fyzických osôb na úseku ochrany pred požiarmi, túto skutočnosť bezodkladne oznámiť na tiesňovú linku </w:t>
      </w:r>
      <w:r w:rsidR="00C71CFD" w:rsidRPr="006A1D43">
        <w:rPr>
          <w:sz w:val="24"/>
        </w:rPr>
        <w:t>„</w:t>
      </w:r>
      <w:r w:rsidR="00C55182" w:rsidRPr="006A1D43">
        <w:rPr>
          <w:sz w:val="24"/>
        </w:rPr>
        <w:t>150</w:t>
      </w:r>
      <w:r w:rsidR="00C71CFD" w:rsidRPr="006A1D43">
        <w:rPr>
          <w:sz w:val="24"/>
        </w:rPr>
        <w:t>“</w:t>
      </w:r>
      <w:r w:rsidR="00C55182" w:rsidRPr="006A1D43">
        <w:rPr>
          <w:sz w:val="24"/>
        </w:rPr>
        <w:t>.</w:t>
      </w:r>
    </w:p>
    <w:p w14:paraId="0562CB0E" w14:textId="77777777" w:rsidR="00D92970" w:rsidRDefault="00D92970" w:rsidP="00D92970">
      <w:pPr>
        <w:jc w:val="center"/>
        <w:rPr>
          <w:b/>
          <w:sz w:val="24"/>
        </w:rPr>
      </w:pPr>
    </w:p>
    <w:p w14:paraId="78F79282" w14:textId="77777777" w:rsidR="00A8623F" w:rsidRPr="00FC2C2A" w:rsidRDefault="00FC2C2A" w:rsidP="00A264F9">
      <w:pPr>
        <w:jc w:val="both"/>
        <w:rPr>
          <w:b/>
          <w:i/>
          <w:sz w:val="24"/>
        </w:rPr>
      </w:pPr>
      <w:r w:rsidRPr="00FC2C2A">
        <w:rPr>
          <w:b/>
          <w:i/>
          <w:sz w:val="24"/>
        </w:rPr>
        <w:t xml:space="preserve">V súvislosti s vyhláseným časom zvýšeného nebezpečenstva </w:t>
      </w:r>
      <w:r>
        <w:rPr>
          <w:b/>
          <w:i/>
          <w:sz w:val="24"/>
        </w:rPr>
        <w:t xml:space="preserve">vzniku požiaru </w:t>
      </w:r>
      <w:r w:rsidRPr="00FC2C2A">
        <w:rPr>
          <w:b/>
          <w:i/>
          <w:sz w:val="24"/>
        </w:rPr>
        <w:t>pripomíname aj všeobecné opatrenia ochrany pred požiarmi, ktoré sa netýkajú len času zvýšeného nebezpečenstva vzniku požiaru</w:t>
      </w:r>
      <w:r w:rsidR="00A264F9">
        <w:rPr>
          <w:b/>
          <w:i/>
          <w:sz w:val="24"/>
        </w:rPr>
        <w:t>.</w:t>
      </w:r>
    </w:p>
    <w:p w14:paraId="34CE0A41" w14:textId="77777777" w:rsidR="00110C7C" w:rsidRPr="00110C7C" w:rsidRDefault="00110C7C" w:rsidP="00EF08B1">
      <w:pPr>
        <w:pStyle w:val="slovanzoznamodsaden2"/>
        <w:numPr>
          <w:ilvl w:val="0"/>
          <w:numId w:val="0"/>
        </w:numPr>
        <w:spacing w:after="0"/>
        <w:jc w:val="center"/>
        <w:rPr>
          <w:rFonts w:ascii="Times New Roman" w:hAnsi="Times New Roman" w:cs="Times New Roman"/>
          <w:highlight w:val="green"/>
        </w:rPr>
      </w:pPr>
    </w:p>
    <w:p w14:paraId="23DF0513" w14:textId="77777777" w:rsidR="00110C7C" w:rsidRPr="00110C7C" w:rsidRDefault="00110C7C" w:rsidP="00EF08B1">
      <w:pPr>
        <w:spacing w:after="120"/>
        <w:ind w:firstLine="567"/>
        <w:jc w:val="both"/>
        <w:rPr>
          <w:sz w:val="24"/>
          <w:szCs w:val="24"/>
        </w:rPr>
      </w:pPr>
      <w:r w:rsidRPr="00110C7C">
        <w:rPr>
          <w:sz w:val="24"/>
          <w:szCs w:val="24"/>
        </w:rPr>
        <w:t>Okresné riaditeľstvo Hasičského a záchranného zboru upozorňuje právnické osoby, fyzické osoby-podnikateľov, aby dôsledne dodržiavali ich povinnosti na úseku ochrany pred požiarmi v zmysle § 4, 5 a 8 zákona č. 314/2001 Z. z. a to najmä:</w:t>
      </w:r>
    </w:p>
    <w:p w14:paraId="29D04524" w14:textId="77777777" w:rsidR="00110C7C" w:rsidRPr="004B0DC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spacing w:after="0"/>
        <w:ind w:left="567" w:hanging="567"/>
        <w:rPr>
          <w:rFonts w:ascii="Times New Roman" w:hAnsi="Times New Roman" w:cs="Times New Roman"/>
        </w:rPr>
      </w:pPr>
      <w:r w:rsidRPr="004B0DC3">
        <w:rPr>
          <w:rFonts w:ascii="Times New Roman" w:hAnsi="Times New Roman" w:cs="Times New Roman"/>
        </w:rPr>
        <w:t>dodržiavali zákaz vypaľovania porastov bylín, kríkov, stromov,</w:t>
      </w:r>
    </w:p>
    <w:p w14:paraId="5AF82F93" w14:textId="77777777" w:rsidR="00110C7C" w:rsidRPr="00AA292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spacing w:after="0"/>
        <w:ind w:left="567" w:hanging="567"/>
        <w:rPr>
          <w:rFonts w:ascii="Times New Roman" w:hAnsi="Times New Roman" w:cs="Times New Roman"/>
        </w:rPr>
      </w:pPr>
      <w:r w:rsidRPr="00AA2923">
        <w:rPr>
          <w:rFonts w:ascii="Times New Roman" w:hAnsi="Times New Roman" w:cs="Times New Roman"/>
        </w:rPr>
        <w:t xml:space="preserve">dodržiavali zákaz zakladania ohňa v priestoroch alebo na miestach, </w:t>
      </w:r>
      <w:r w:rsidRPr="00AA2923">
        <w:rPr>
          <w:rFonts w:ascii="Times New Roman" w:hAnsi="Times New Roman"/>
        </w:rPr>
        <w:t>kde by mohlo dôjsť k vzniku požiaru</w:t>
      </w:r>
      <w:r w:rsidRPr="00AA2923">
        <w:rPr>
          <w:rFonts w:ascii="Times New Roman" w:hAnsi="Times New Roman" w:cs="Times New Roman"/>
        </w:rPr>
        <w:t>,</w:t>
      </w:r>
    </w:p>
    <w:p w14:paraId="12E85D0C" w14:textId="77777777" w:rsidR="00110C7C" w:rsidRPr="004B0DC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AA2923">
        <w:rPr>
          <w:rFonts w:ascii="Times New Roman" w:hAnsi="Times New Roman" w:cs="Times New Roman"/>
        </w:rPr>
        <w:t>plnili</w:t>
      </w:r>
      <w:r w:rsidRPr="004B0DC3">
        <w:rPr>
          <w:rFonts w:ascii="Times New Roman" w:hAnsi="Times New Roman" w:cs="Times New Roman"/>
          <w:color w:val="FF0000"/>
        </w:rPr>
        <w:t xml:space="preserve"> </w:t>
      </w:r>
      <w:r w:rsidRPr="004B0DC3">
        <w:rPr>
          <w:rFonts w:ascii="Times New Roman" w:hAnsi="Times New Roman" w:cs="Times New Roman"/>
        </w:rPr>
        <w:t>opatrenia na úseku ochrany pred požiarmi na miestach so zvýšeným nebezpečenstvom vzniku požiaru a pri činnostiach so zvýšeným  nebezpečenstvom vzniku požiaru.</w:t>
      </w:r>
    </w:p>
    <w:p w14:paraId="50473971" w14:textId="77777777" w:rsidR="004B0DC3" w:rsidRDefault="004B0DC3" w:rsidP="00A264F9">
      <w:pPr>
        <w:pStyle w:val="slovanzoznamodsaden2"/>
        <w:numPr>
          <w:ilvl w:val="0"/>
          <w:numId w:val="0"/>
        </w:numPr>
        <w:spacing w:after="0"/>
        <w:ind w:firstLine="567"/>
        <w:rPr>
          <w:rFonts w:ascii="Times New Roman" w:hAnsi="Times New Roman" w:cs="Times New Roman"/>
        </w:rPr>
      </w:pPr>
      <w:r w:rsidRPr="00A8623F">
        <w:rPr>
          <w:rFonts w:ascii="Times New Roman" w:hAnsi="Times New Roman" w:cs="Times New Roman"/>
        </w:rPr>
        <w:t>Za porušenie povinností na úseku ochrany pred požiarmi môže byť právnickej osobe alebo fyzickej osobe-podnikateľovi v zmysle § 59 zákona č. 314/2001 Z. z. o ochrane pred požiarmi Okresným riaditeľstvom Hasičského a záchranného zboru uložená pokuta.</w:t>
      </w:r>
    </w:p>
    <w:p w14:paraId="62EBF3C5" w14:textId="77777777" w:rsidR="00A264F9" w:rsidRDefault="00A264F9" w:rsidP="00A264F9">
      <w:pPr>
        <w:pStyle w:val="slovanzoznamodsaden2"/>
        <w:numPr>
          <w:ilvl w:val="0"/>
          <w:numId w:val="0"/>
        </w:numPr>
        <w:spacing w:after="0"/>
        <w:ind w:firstLine="567"/>
        <w:rPr>
          <w:rFonts w:ascii="Times New Roman" w:hAnsi="Times New Roman" w:cs="Times New Roman"/>
        </w:rPr>
      </w:pPr>
    </w:p>
    <w:p w14:paraId="68E18D51" w14:textId="77777777" w:rsidR="00110C7C" w:rsidRPr="004B0DC3" w:rsidRDefault="00110C7C" w:rsidP="00EF08B1">
      <w:pPr>
        <w:ind w:firstLine="567"/>
        <w:jc w:val="both"/>
        <w:rPr>
          <w:sz w:val="24"/>
          <w:szCs w:val="24"/>
        </w:rPr>
      </w:pPr>
      <w:r w:rsidRPr="004B0DC3">
        <w:rPr>
          <w:sz w:val="24"/>
          <w:szCs w:val="24"/>
        </w:rPr>
        <w:t>Okresné riaditeľstvo Hasičského a záchranného zboru upozorňuje fyzické osoby</w:t>
      </w:r>
      <w:r w:rsidR="004B0DC3">
        <w:rPr>
          <w:sz w:val="24"/>
          <w:szCs w:val="24"/>
        </w:rPr>
        <w:t>,</w:t>
      </w:r>
      <w:r w:rsidRPr="004B0DC3">
        <w:rPr>
          <w:sz w:val="24"/>
          <w:szCs w:val="24"/>
        </w:rPr>
        <w:t xml:space="preserve"> </w:t>
      </w:r>
      <w:r w:rsidR="00A264F9">
        <w:rPr>
          <w:sz w:val="24"/>
          <w:szCs w:val="24"/>
        </w:rPr>
        <w:br/>
      </w:r>
      <w:r w:rsidRPr="004B0DC3">
        <w:rPr>
          <w:sz w:val="24"/>
          <w:szCs w:val="24"/>
        </w:rPr>
        <w:t xml:space="preserve">aby dôsledne dodržiavali ich povinnosti na úseku ochrany pred požiarmi podľa § 14 zákona </w:t>
      </w:r>
      <w:r w:rsidR="00A264F9">
        <w:rPr>
          <w:sz w:val="24"/>
          <w:szCs w:val="24"/>
        </w:rPr>
        <w:br/>
      </w:r>
      <w:r w:rsidRPr="004B0DC3">
        <w:rPr>
          <w:sz w:val="24"/>
          <w:szCs w:val="24"/>
        </w:rPr>
        <w:t>č. 314/2001 Z. z. a to najmä:</w:t>
      </w:r>
    </w:p>
    <w:p w14:paraId="7355FCA4" w14:textId="77777777" w:rsidR="00110C7C" w:rsidRPr="004B0DC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spacing w:after="0"/>
        <w:ind w:left="567" w:hanging="567"/>
        <w:rPr>
          <w:rFonts w:ascii="Times New Roman" w:hAnsi="Times New Roman" w:cs="Times New Roman"/>
        </w:rPr>
      </w:pPr>
      <w:r w:rsidRPr="004B0DC3">
        <w:rPr>
          <w:rFonts w:ascii="Times New Roman" w:hAnsi="Times New Roman" w:cs="Times New Roman"/>
        </w:rPr>
        <w:t>dodržiavali zákaz fajčenia alebo používania ot</w:t>
      </w:r>
      <w:r w:rsidR="008E66EA">
        <w:rPr>
          <w:rFonts w:ascii="Times New Roman" w:hAnsi="Times New Roman" w:cs="Times New Roman"/>
        </w:rPr>
        <w:t>voreného plameňa na miestach so </w:t>
      </w:r>
      <w:r w:rsidRPr="004B0DC3">
        <w:rPr>
          <w:rFonts w:ascii="Times New Roman" w:hAnsi="Times New Roman" w:cs="Times New Roman"/>
        </w:rPr>
        <w:t>zvýšeným nebezpečenstvom vzniku požiaru,</w:t>
      </w:r>
    </w:p>
    <w:p w14:paraId="041FDEAE" w14:textId="77777777" w:rsidR="00110C7C" w:rsidRPr="004B0DC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spacing w:after="0"/>
        <w:ind w:left="567" w:hanging="567"/>
        <w:rPr>
          <w:rFonts w:ascii="Times New Roman" w:hAnsi="Times New Roman" w:cs="Times New Roman"/>
        </w:rPr>
      </w:pPr>
      <w:r w:rsidRPr="004B0DC3">
        <w:rPr>
          <w:rFonts w:ascii="Times New Roman" w:hAnsi="Times New Roman" w:cs="Times New Roman"/>
        </w:rPr>
        <w:t>dodržiavali zákaz vypaľovania porastov bylín, kríkov a stromov,</w:t>
      </w:r>
    </w:p>
    <w:p w14:paraId="08547C7D" w14:textId="77777777" w:rsidR="00110C7C" w:rsidRPr="004B0DC3" w:rsidRDefault="00110C7C" w:rsidP="00EF08B1">
      <w:pPr>
        <w:pStyle w:val="slovanzoznamodsaden2"/>
        <w:numPr>
          <w:ilvl w:val="0"/>
          <w:numId w:val="16"/>
        </w:numPr>
        <w:tabs>
          <w:tab w:val="clear" w:pos="360"/>
        </w:tabs>
        <w:spacing w:after="0"/>
        <w:ind w:left="567" w:hanging="567"/>
        <w:rPr>
          <w:rFonts w:ascii="Times New Roman" w:hAnsi="Times New Roman" w:cs="Times New Roman"/>
        </w:rPr>
      </w:pPr>
      <w:r w:rsidRPr="004B0DC3">
        <w:rPr>
          <w:rFonts w:ascii="Times New Roman" w:hAnsi="Times New Roman" w:cs="Times New Roman"/>
        </w:rPr>
        <w:t>dodržiavali zákaz zakladania ohňa v priestoroch alebo na miestach, kde môže dôjsť k jeho rozšíreniu,</w:t>
      </w:r>
    </w:p>
    <w:p w14:paraId="3AD7DED7" w14:textId="77777777" w:rsidR="00110C7C" w:rsidRPr="00A264F9" w:rsidRDefault="00110C7C" w:rsidP="00EF08B1">
      <w:pPr>
        <w:pStyle w:val="Odsekzoznamu"/>
        <w:widowControl w:val="0"/>
        <w:numPr>
          <w:ilvl w:val="0"/>
          <w:numId w:val="16"/>
        </w:numPr>
        <w:tabs>
          <w:tab w:val="clear" w:pos="360"/>
        </w:tabs>
        <w:autoSpaceDE w:val="0"/>
        <w:autoSpaceDN w:val="0"/>
        <w:adjustRightInd w:val="0"/>
        <w:spacing w:after="120"/>
        <w:ind w:left="567" w:hanging="567"/>
        <w:jc w:val="both"/>
        <w:rPr>
          <w:szCs w:val="24"/>
        </w:rPr>
      </w:pPr>
      <w:r w:rsidRPr="00A264F9">
        <w:rPr>
          <w:szCs w:val="24"/>
        </w:rPr>
        <w:t>dodržiavali zásady protipožiarnej bezpečnosti pri činnostiach spojených so zvýšeným nebezpečenstvom vzniku požiaru a</w:t>
      </w:r>
      <w:r w:rsidR="00FC2C2A" w:rsidRPr="00A264F9">
        <w:rPr>
          <w:szCs w:val="24"/>
        </w:rPr>
        <w:t xml:space="preserve"> </w:t>
      </w:r>
      <w:r w:rsidRPr="00A264F9">
        <w:rPr>
          <w:szCs w:val="24"/>
        </w:rPr>
        <w:t xml:space="preserve">v čase zvýšeného nebezpečenstva vzniku požiaru. </w:t>
      </w:r>
    </w:p>
    <w:p w14:paraId="1C86CA69" w14:textId="77777777" w:rsidR="00110C7C" w:rsidRPr="004B0DC3" w:rsidRDefault="003849D6" w:rsidP="003849D6">
      <w:pPr>
        <w:pStyle w:val="slovanzoznamodsaden2"/>
        <w:numPr>
          <w:ilvl w:val="0"/>
          <w:numId w:val="0"/>
        </w:numPr>
        <w:ind w:firstLine="567"/>
        <w:rPr>
          <w:rFonts w:ascii="Times New Roman" w:hAnsi="Times New Roman"/>
          <w:color w:val="FF0000"/>
        </w:rPr>
      </w:pPr>
      <w:r w:rsidRPr="00AA2923">
        <w:rPr>
          <w:rFonts w:ascii="Times New Roman" w:hAnsi="Times New Roman" w:cs="Times New Roman"/>
        </w:rPr>
        <w:t>Za porušenie povinností na úseku ochrany pred požiarmi môže byť fyzickej osobe v zmysle § 61 zákona č. 314/2001 Z. z. o ochrane pred požiarmi Okresným riaditeľstvom Hasičského a záchranného zboru uložené pokarhanie alebo pokuta.</w:t>
      </w:r>
    </w:p>
    <w:p w14:paraId="4C163FFC" w14:textId="77777777" w:rsidR="00110C7C" w:rsidRDefault="00110C7C" w:rsidP="00EF08B1">
      <w:pPr>
        <w:pStyle w:val="Hlavika"/>
        <w:ind w:firstLine="567"/>
        <w:jc w:val="both"/>
        <w:rPr>
          <w:bCs/>
          <w:color w:val="070707"/>
          <w:sz w:val="24"/>
          <w:szCs w:val="24"/>
          <w:shd w:val="clear" w:color="auto" w:fill="FFFFFF"/>
        </w:rPr>
      </w:pPr>
      <w:r w:rsidRPr="004B0DC3">
        <w:rPr>
          <w:sz w:val="24"/>
          <w:szCs w:val="24"/>
        </w:rPr>
        <w:lastRenderedPageBreak/>
        <w:t>Okresné riaditeľstvo Hasičského a záchranného zboru upozorňuje, že spaľovať biologicky rozložiteľný odpad a komunálny odpad n</w:t>
      </w:r>
      <w:r w:rsidR="008E66EA">
        <w:rPr>
          <w:sz w:val="24"/>
          <w:szCs w:val="24"/>
        </w:rPr>
        <w:t>a voľnom priestranstve alebo vo </w:t>
      </w:r>
      <w:r w:rsidRPr="004B0DC3">
        <w:rPr>
          <w:sz w:val="24"/>
          <w:szCs w:val="24"/>
        </w:rPr>
        <w:t xml:space="preserve">vykurovacích zariadeniach je pre právnické osoby ako aj fyzické osoby po celý rok zakázané v zmysle osobitných predpisov </w:t>
      </w:r>
      <w:r w:rsidR="003849D6">
        <w:rPr>
          <w:sz w:val="24"/>
          <w:szCs w:val="24"/>
        </w:rPr>
        <w:t>-</w:t>
      </w:r>
      <w:r w:rsidRPr="004B0DC3">
        <w:rPr>
          <w:sz w:val="24"/>
          <w:szCs w:val="24"/>
        </w:rPr>
        <w:t xml:space="preserve"> napr. zákon č. 79/2015 Z. z. </w:t>
      </w:r>
      <w:r w:rsidRPr="004B0DC3">
        <w:rPr>
          <w:bCs/>
          <w:color w:val="070707"/>
          <w:sz w:val="24"/>
          <w:szCs w:val="24"/>
          <w:shd w:val="clear" w:color="auto" w:fill="FFFFFF"/>
        </w:rPr>
        <w:t>o odpadoch a o zmen</w:t>
      </w:r>
      <w:r w:rsidR="00FC2C2A">
        <w:rPr>
          <w:bCs/>
          <w:color w:val="070707"/>
          <w:sz w:val="24"/>
          <w:szCs w:val="24"/>
          <w:shd w:val="clear" w:color="auto" w:fill="FFFFFF"/>
        </w:rPr>
        <w:t xml:space="preserve">e a doplnení niektorých zákonov, všeobecne záväzné </w:t>
      </w:r>
      <w:r w:rsidR="008E66EA">
        <w:rPr>
          <w:bCs/>
          <w:color w:val="070707"/>
          <w:sz w:val="24"/>
          <w:szCs w:val="24"/>
          <w:shd w:val="clear" w:color="auto" w:fill="FFFFFF"/>
        </w:rPr>
        <w:t>nariadeni</w:t>
      </w:r>
      <w:r w:rsidR="00A264F9">
        <w:rPr>
          <w:bCs/>
          <w:color w:val="070707"/>
          <w:sz w:val="24"/>
          <w:szCs w:val="24"/>
          <w:shd w:val="clear" w:color="auto" w:fill="FFFFFF"/>
        </w:rPr>
        <w:t>a</w:t>
      </w:r>
      <w:r w:rsidR="008E66EA">
        <w:rPr>
          <w:bCs/>
          <w:color w:val="070707"/>
          <w:sz w:val="24"/>
          <w:szCs w:val="24"/>
          <w:shd w:val="clear" w:color="auto" w:fill="FFFFFF"/>
        </w:rPr>
        <w:t xml:space="preserve"> obcí a pod. </w:t>
      </w:r>
    </w:p>
    <w:p w14:paraId="6D98A12B" w14:textId="77777777" w:rsidR="00C55182" w:rsidRPr="004B0DC3" w:rsidRDefault="00C55182" w:rsidP="00EF08B1">
      <w:pPr>
        <w:pStyle w:val="Hlavika"/>
        <w:ind w:firstLine="567"/>
        <w:jc w:val="both"/>
        <w:rPr>
          <w:bCs/>
          <w:color w:val="070707"/>
          <w:sz w:val="24"/>
          <w:szCs w:val="24"/>
          <w:shd w:val="clear" w:color="auto" w:fill="FFFFFF"/>
        </w:rPr>
      </w:pPr>
    </w:p>
    <w:p w14:paraId="3E068B5A" w14:textId="77777777" w:rsidR="00110C7C" w:rsidRPr="00DB6266" w:rsidRDefault="00110C7C" w:rsidP="56FD1149">
      <w:pPr>
        <w:pStyle w:val="Hlavika"/>
        <w:ind w:firstLine="567"/>
        <w:jc w:val="both"/>
        <w:rPr>
          <w:color w:val="070707"/>
          <w:shd w:val="clear" w:color="auto" w:fill="FFFFFF"/>
        </w:rPr>
      </w:pPr>
      <w:r w:rsidRPr="56FD1149">
        <w:rPr>
          <w:color w:val="070707"/>
          <w:sz w:val="24"/>
          <w:szCs w:val="24"/>
          <w:shd w:val="clear" w:color="auto" w:fill="FFFFFF"/>
        </w:rPr>
        <w:t xml:space="preserve">Aktuálne informácie o vyhlásenom čase zvýšeného nebezpečenstva vzniku požiaru </w:t>
      </w:r>
      <w:r w:rsidR="00A8623F" w:rsidRPr="56FD1149">
        <w:rPr>
          <w:color w:val="070707"/>
          <w:sz w:val="24"/>
          <w:szCs w:val="24"/>
          <w:shd w:val="clear" w:color="auto" w:fill="FFFFFF"/>
        </w:rPr>
        <w:t>–</w:t>
      </w:r>
      <w:r w:rsidR="00D370DD" w:rsidRPr="56FD1149">
        <w:rPr>
          <w:color w:val="070707"/>
          <w:sz w:val="24"/>
          <w:szCs w:val="24"/>
          <w:u w:val="single"/>
          <w:shd w:val="clear" w:color="auto" w:fill="FFFFFF"/>
        </w:rPr>
        <w:t>https://www.minv.sk/?hasici-zachranari</w:t>
      </w:r>
      <w:r w:rsidR="00DB6266" w:rsidRPr="56FD1149">
        <w:rPr>
          <w:sz w:val="24"/>
          <w:szCs w:val="24"/>
          <w:shd w:val="clear" w:color="auto" w:fill="FFFFFF"/>
        </w:rPr>
        <w:t>.</w:t>
      </w:r>
    </w:p>
    <w:p w14:paraId="2946DB82" w14:textId="77777777" w:rsidR="00A8623F" w:rsidRPr="00D56C06" w:rsidRDefault="00A8623F" w:rsidP="00110C7C">
      <w:pPr>
        <w:jc w:val="both"/>
      </w:pPr>
    </w:p>
    <w:p w14:paraId="5997CC1D" w14:textId="77777777" w:rsidR="00A8623F" w:rsidRDefault="00A8623F" w:rsidP="00A8623F">
      <w:pPr>
        <w:pStyle w:val="Default"/>
        <w:ind w:left="4536"/>
        <w:jc w:val="center"/>
        <w:rPr>
          <w:szCs w:val="23"/>
        </w:rPr>
      </w:pPr>
    </w:p>
    <w:p w14:paraId="110FFD37" w14:textId="77777777" w:rsidR="00A8623F" w:rsidRDefault="00A8623F" w:rsidP="00A8623F">
      <w:pPr>
        <w:pStyle w:val="Default"/>
        <w:ind w:left="4536"/>
        <w:jc w:val="center"/>
        <w:rPr>
          <w:szCs w:val="23"/>
        </w:rPr>
      </w:pPr>
    </w:p>
    <w:p w14:paraId="6601E56E" w14:textId="77777777" w:rsidR="00B8607D" w:rsidRPr="00B8607D" w:rsidRDefault="00B8607D" w:rsidP="00B8607D">
      <w:pPr>
        <w:autoSpaceDE w:val="0"/>
        <w:autoSpaceDN w:val="0"/>
        <w:ind w:left="5040" w:firstLine="720"/>
        <w:rPr>
          <w:color w:val="070707"/>
          <w:sz w:val="24"/>
          <w:szCs w:val="24"/>
          <w:shd w:val="clear" w:color="auto" w:fill="FFFFFF"/>
        </w:rPr>
      </w:pPr>
      <w:r w:rsidRPr="00B8607D">
        <w:rPr>
          <w:color w:val="070707"/>
          <w:sz w:val="24"/>
          <w:szCs w:val="24"/>
          <w:shd w:val="clear" w:color="auto" w:fill="FFFFFF"/>
        </w:rPr>
        <w:t>pplk. Mgr. Richard Šedivý v. r.</w:t>
      </w:r>
    </w:p>
    <w:p w14:paraId="71CBA990" w14:textId="42ED060E" w:rsidR="00B8607D" w:rsidRPr="00B8607D" w:rsidRDefault="00B8607D" w:rsidP="00B8607D">
      <w:pPr>
        <w:autoSpaceDE w:val="0"/>
        <w:autoSpaceDN w:val="0"/>
        <w:rPr>
          <w:color w:val="070707"/>
          <w:sz w:val="24"/>
          <w:szCs w:val="24"/>
          <w:shd w:val="clear" w:color="auto" w:fill="FFFFFF"/>
        </w:rPr>
      </w:pPr>
      <w:r w:rsidRPr="00B8607D">
        <w:rPr>
          <w:color w:val="070707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</w:t>
      </w:r>
      <w:r w:rsidRPr="00B8607D">
        <w:rPr>
          <w:color w:val="070707"/>
          <w:sz w:val="24"/>
          <w:szCs w:val="24"/>
          <w:shd w:val="clear" w:color="auto" w:fill="FFFFFF"/>
        </w:rPr>
        <w:tab/>
        <w:t xml:space="preserve">    riaditeľ</w:t>
      </w:r>
    </w:p>
    <w:p w14:paraId="6B699379" w14:textId="77777777" w:rsidR="00110C7C" w:rsidRPr="00D56C06" w:rsidRDefault="00110C7C" w:rsidP="00110C7C">
      <w:pPr>
        <w:rPr>
          <w:sz w:val="32"/>
        </w:rPr>
      </w:pPr>
    </w:p>
    <w:p w14:paraId="3FE9F23F" w14:textId="77777777" w:rsidR="00110C7C" w:rsidRDefault="00110C7C" w:rsidP="00110C7C">
      <w:pPr>
        <w:ind w:left="7080" w:right="43" w:firstLine="708"/>
        <w:jc w:val="both"/>
        <w:rPr>
          <w:b/>
          <w:color w:val="FF0000"/>
        </w:rPr>
      </w:pPr>
    </w:p>
    <w:p w14:paraId="1F72F646" w14:textId="77777777" w:rsidR="00110C7C" w:rsidRDefault="00110C7C" w:rsidP="00110C7C">
      <w:pPr>
        <w:ind w:left="7080" w:right="43" w:firstLine="708"/>
        <w:jc w:val="right"/>
        <w:rPr>
          <w:b/>
          <w:color w:val="FF0000"/>
        </w:rPr>
      </w:pPr>
    </w:p>
    <w:p w14:paraId="08CE6F91" w14:textId="77777777" w:rsidR="00110C7C" w:rsidRDefault="00110C7C" w:rsidP="00110C7C">
      <w:pPr>
        <w:ind w:left="7080" w:right="43" w:firstLine="708"/>
        <w:jc w:val="right"/>
        <w:rPr>
          <w:b/>
          <w:color w:val="FF0000"/>
        </w:rPr>
      </w:pPr>
    </w:p>
    <w:p w14:paraId="61CDCEAD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6BB9E253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23DE523C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52E56223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07547A01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5043CB0F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07459315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6537F28F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6DFB9E20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70DF9E56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44E871BC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144A5D23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738610EB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637805D2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463F29E8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3B7B4B86" w14:textId="77777777" w:rsidR="003849D6" w:rsidRDefault="003849D6" w:rsidP="00110C7C">
      <w:pPr>
        <w:ind w:left="7080" w:right="43" w:firstLine="708"/>
        <w:jc w:val="right"/>
        <w:rPr>
          <w:b/>
          <w:color w:val="FF0000"/>
        </w:rPr>
      </w:pPr>
    </w:p>
    <w:p w14:paraId="3A0FF5F2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5630AD66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61829076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2BA226A1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17AD93B2" w14:textId="77777777" w:rsidR="00EF08B1" w:rsidRDefault="00EF08B1" w:rsidP="00110C7C">
      <w:pPr>
        <w:ind w:left="7080" w:right="43" w:firstLine="708"/>
        <w:jc w:val="right"/>
        <w:rPr>
          <w:b/>
          <w:color w:val="FF0000"/>
        </w:rPr>
      </w:pPr>
    </w:p>
    <w:p w14:paraId="0DE4B5B7" w14:textId="77777777" w:rsidR="00110C7C" w:rsidRPr="00FA55CA" w:rsidRDefault="00110C7C" w:rsidP="00110C7C">
      <w:pPr>
        <w:jc w:val="both"/>
        <w:rPr>
          <w:b/>
        </w:rPr>
      </w:pPr>
    </w:p>
    <w:sectPr w:rsidR="00110C7C" w:rsidRPr="00FA55CA" w:rsidSect="009907E2">
      <w:headerReference w:type="even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7" w:right="1417" w:bottom="1417" w:left="1417" w:header="567" w:footer="39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59BC2" w14:textId="77777777" w:rsidR="00293039" w:rsidRDefault="00293039">
      <w:r>
        <w:separator/>
      </w:r>
    </w:p>
  </w:endnote>
  <w:endnote w:type="continuationSeparator" w:id="0">
    <w:p w14:paraId="7F2D95DE" w14:textId="77777777" w:rsidR="00293039" w:rsidRDefault="00293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28121" w14:textId="77777777" w:rsidR="00106834" w:rsidRDefault="00106834" w:rsidP="003A45CD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769D0D3C" w14:textId="77777777" w:rsidR="00106834" w:rsidRDefault="00106834">
    <w:pPr>
      <w:pStyle w:val="Pta"/>
    </w:pPr>
  </w:p>
  <w:p w14:paraId="54CD245A" w14:textId="77777777" w:rsidR="00106834" w:rsidRDefault="00106834"/>
  <w:p w14:paraId="1231BE67" w14:textId="77777777" w:rsidR="00106834" w:rsidRDefault="00106834"/>
  <w:p w14:paraId="36FEB5B0" w14:textId="77777777" w:rsidR="00106834" w:rsidRDefault="00106834"/>
  <w:p w14:paraId="30D7AA69" w14:textId="77777777" w:rsidR="00106834" w:rsidRDefault="00106834"/>
  <w:p w14:paraId="7196D064" w14:textId="77777777" w:rsidR="00106834" w:rsidRDefault="0010683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B546F9" w14:textId="77777777" w:rsidR="00BA57AD" w:rsidRPr="00BA57AD" w:rsidRDefault="00BA57AD" w:rsidP="00594ABA">
    <w:pPr>
      <w:pStyle w:val="Pta"/>
      <w:tabs>
        <w:tab w:val="clear" w:pos="4153"/>
      </w:tabs>
      <w:jc w:val="center"/>
      <w:rPr>
        <w:sz w:val="24"/>
        <w:szCs w:val="24"/>
      </w:rPr>
    </w:pPr>
    <w:r w:rsidRPr="00BA57AD">
      <w:rPr>
        <w:sz w:val="24"/>
        <w:szCs w:val="24"/>
      </w:rPr>
      <w:fldChar w:fldCharType="begin"/>
    </w:r>
    <w:r w:rsidRPr="00BA57AD">
      <w:rPr>
        <w:sz w:val="24"/>
        <w:szCs w:val="24"/>
      </w:rPr>
      <w:instrText>PAGE   \* MERGEFORMAT</w:instrText>
    </w:r>
    <w:r w:rsidRPr="00BA57AD">
      <w:rPr>
        <w:sz w:val="24"/>
        <w:szCs w:val="24"/>
      </w:rPr>
      <w:fldChar w:fldCharType="separate"/>
    </w:r>
    <w:r w:rsidR="00AC4CAD">
      <w:rPr>
        <w:noProof/>
        <w:sz w:val="24"/>
        <w:szCs w:val="24"/>
      </w:rPr>
      <w:t>2</w:t>
    </w:r>
    <w:r w:rsidRPr="00BA57AD">
      <w:rPr>
        <w:sz w:val="24"/>
        <w:szCs w:val="24"/>
      </w:rPr>
      <w:fldChar w:fldCharType="end"/>
    </w:r>
  </w:p>
  <w:p w14:paraId="6B62F1B3" w14:textId="77777777" w:rsidR="00BA57AD" w:rsidRDefault="00BA57AD">
    <w:pPr>
      <w:pStyle w:val="Pta"/>
    </w:pPr>
  </w:p>
  <w:p w14:paraId="02F2C34E" w14:textId="77777777" w:rsidR="00CB72CE" w:rsidRDefault="00CB72CE"/>
  <w:p w14:paraId="680A4E5D" w14:textId="77777777" w:rsidR="00CB72CE" w:rsidRDefault="00CB72CE"/>
  <w:p w14:paraId="19219836" w14:textId="77777777" w:rsidR="00CB72CE" w:rsidRDefault="00CB72CE"/>
  <w:p w14:paraId="296FEF7D" w14:textId="77777777" w:rsidR="00CB72CE" w:rsidRDefault="00CB72CE"/>
  <w:p w14:paraId="7194DBDC" w14:textId="77777777" w:rsidR="00CB72CE" w:rsidRDefault="00CB72CE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9C6F4" w14:textId="77777777" w:rsidR="00D02486" w:rsidRDefault="00D02486"/>
  <w:tbl>
    <w:tblPr>
      <w:tblW w:w="9356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94"/>
      <w:gridCol w:w="1417"/>
      <w:gridCol w:w="1418"/>
      <w:gridCol w:w="1842"/>
      <w:gridCol w:w="1134"/>
      <w:gridCol w:w="851"/>
    </w:tblGrid>
    <w:tr w:rsidR="00B940EB" w:rsidRPr="008370F5" w14:paraId="0BFA83DE" w14:textId="77777777" w:rsidTr="00BC010D">
      <w:trPr>
        <w:trHeight w:val="249"/>
      </w:trPr>
      <w:tc>
        <w:tcPr>
          <w:tcW w:w="2694" w:type="dxa"/>
          <w:vMerge w:val="restart"/>
          <w:tcBorders>
            <w:top w:val="single" w:sz="4" w:space="0" w:color="auto"/>
          </w:tcBorders>
        </w:tcPr>
        <w:p w14:paraId="4B1F511A" w14:textId="77777777" w:rsidR="00B940EB" w:rsidRPr="008370F5" w:rsidRDefault="000A4BF2" w:rsidP="000F1AA9">
          <w:pPr>
            <w:pStyle w:val="Pta"/>
            <w:rPr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7DB8D175" wp14:editId="07777777">
                <wp:extent cx="1552575" cy="419100"/>
                <wp:effectExtent l="0" t="0" r="0" b="0"/>
                <wp:docPr id="1" name="Obrázo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7" w:type="dxa"/>
          <w:tcBorders>
            <w:top w:val="single" w:sz="4" w:space="0" w:color="auto"/>
          </w:tcBorders>
          <w:vAlign w:val="center"/>
        </w:tcPr>
        <w:p w14:paraId="3302542B" w14:textId="77777777" w:rsidR="00B940EB" w:rsidRPr="008370F5" w:rsidRDefault="00B940EB" w:rsidP="00896DF8">
          <w:pPr>
            <w:pStyle w:val="Pta"/>
            <w:rPr>
              <w:sz w:val="16"/>
              <w:szCs w:val="16"/>
            </w:rPr>
          </w:pPr>
          <w:r w:rsidRPr="008370F5">
            <w:rPr>
              <w:sz w:val="16"/>
              <w:szCs w:val="16"/>
            </w:rPr>
            <w:t>Telefón</w:t>
          </w:r>
        </w:p>
      </w:tc>
      <w:tc>
        <w:tcPr>
          <w:tcW w:w="1418" w:type="dxa"/>
          <w:tcBorders>
            <w:top w:val="single" w:sz="4" w:space="0" w:color="auto"/>
          </w:tcBorders>
          <w:vAlign w:val="center"/>
        </w:tcPr>
        <w:p w14:paraId="52AE9054" w14:textId="77777777" w:rsidR="00B940EB" w:rsidRPr="008370F5" w:rsidRDefault="00B940EB" w:rsidP="000F1AA9">
          <w:pPr>
            <w:pStyle w:val="Pta"/>
            <w:rPr>
              <w:sz w:val="16"/>
              <w:szCs w:val="16"/>
            </w:rPr>
          </w:pPr>
          <w:r w:rsidRPr="008370F5">
            <w:rPr>
              <w:sz w:val="16"/>
              <w:szCs w:val="16"/>
            </w:rPr>
            <w:t>Fax</w:t>
          </w:r>
        </w:p>
      </w:tc>
      <w:tc>
        <w:tcPr>
          <w:tcW w:w="1842" w:type="dxa"/>
          <w:tcBorders>
            <w:top w:val="single" w:sz="4" w:space="0" w:color="auto"/>
          </w:tcBorders>
          <w:vAlign w:val="center"/>
        </w:tcPr>
        <w:p w14:paraId="5A67876E" w14:textId="77777777" w:rsidR="00B940EB" w:rsidRPr="00207790" w:rsidRDefault="00B940EB" w:rsidP="000F1AA9">
          <w:pPr>
            <w:pStyle w:val="Pta"/>
            <w:rPr>
              <w:sz w:val="16"/>
              <w:szCs w:val="16"/>
            </w:rPr>
          </w:pPr>
          <w:r w:rsidRPr="00207790">
            <w:rPr>
              <w:sz w:val="16"/>
              <w:szCs w:val="16"/>
            </w:rPr>
            <w:t>E-mail</w:t>
          </w:r>
        </w:p>
      </w:tc>
      <w:tc>
        <w:tcPr>
          <w:tcW w:w="1134" w:type="dxa"/>
          <w:tcBorders>
            <w:top w:val="single" w:sz="4" w:space="0" w:color="auto"/>
          </w:tcBorders>
          <w:vAlign w:val="center"/>
        </w:tcPr>
        <w:p w14:paraId="63839A6C" w14:textId="77777777" w:rsidR="00B940EB" w:rsidRPr="00207790" w:rsidRDefault="00B940EB" w:rsidP="000F1AA9">
          <w:pPr>
            <w:pStyle w:val="Pta"/>
            <w:rPr>
              <w:sz w:val="16"/>
              <w:szCs w:val="16"/>
            </w:rPr>
          </w:pPr>
          <w:r w:rsidRPr="00207790">
            <w:rPr>
              <w:sz w:val="16"/>
              <w:szCs w:val="16"/>
            </w:rPr>
            <w:t>Internet</w:t>
          </w:r>
        </w:p>
      </w:tc>
      <w:tc>
        <w:tcPr>
          <w:tcW w:w="851" w:type="dxa"/>
          <w:tcBorders>
            <w:top w:val="single" w:sz="4" w:space="0" w:color="auto"/>
          </w:tcBorders>
          <w:vAlign w:val="center"/>
        </w:tcPr>
        <w:p w14:paraId="38CD8B08" w14:textId="77777777" w:rsidR="00B940EB" w:rsidRPr="008370F5" w:rsidRDefault="00B940EB" w:rsidP="000F1AA9">
          <w:pPr>
            <w:pStyle w:val="Pta"/>
            <w:rPr>
              <w:sz w:val="16"/>
              <w:szCs w:val="16"/>
            </w:rPr>
          </w:pPr>
          <w:r w:rsidRPr="008370F5">
            <w:rPr>
              <w:sz w:val="16"/>
              <w:szCs w:val="16"/>
            </w:rPr>
            <w:t>IČO</w:t>
          </w:r>
        </w:p>
      </w:tc>
    </w:tr>
    <w:tr w:rsidR="00B940EB" w:rsidRPr="008370F5" w14:paraId="6A082B4A" w14:textId="77777777" w:rsidTr="007B6811">
      <w:trPr>
        <w:trHeight w:val="249"/>
      </w:trPr>
      <w:tc>
        <w:tcPr>
          <w:tcW w:w="2694" w:type="dxa"/>
          <w:vMerge/>
          <w:shd w:val="clear" w:color="auto" w:fill="D9D9D9"/>
        </w:tcPr>
        <w:p w14:paraId="65F9C3DC" w14:textId="77777777" w:rsidR="00B940EB" w:rsidRPr="008370F5" w:rsidRDefault="00B940EB" w:rsidP="00885938">
          <w:pPr>
            <w:pStyle w:val="Pta"/>
            <w:rPr>
              <w:sz w:val="16"/>
              <w:szCs w:val="16"/>
            </w:rPr>
          </w:pPr>
        </w:p>
      </w:tc>
      <w:tc>
        <w:tcPr>
          <w:tcW w:w="1417" w:type="dxa"/>
        </w:tcPr>
        <w:p w14:paraId="5023141B" w14:textId="77777777" w:rsidR="00B940EB" w:rsidRPr="008370F5" w:rsidRDefault="00B940EB" w:rsidP="00110C7C">
          <w:pPr>
            <w:pStyle w:val="Pta"/>
            <w:rPr>
              <w:sz w:val="16"/>
              <w:szCs w:val="16"/>
            </w:rPr>
          </w:pPr>
        </w:p>
      </w:tc>
      <w:tc>
        <w:tcPr>
          <w:tcW w:w="1418" w:type="dxa"/>
        </w:tcPr>
        <w:p w14:paraId="1F3B1409" w14:textId="77777777" w:rsidR="00B940EB" w:rsidRPr="008370F5" w:rsidRDefault="00B940EB" w:rsidP="00885938">
          <w:pPr>
            <w:pStyle w:val="Pta"/>
            <w:rPr>
              <w:sz w:val="16"/>
              <w:szCs w:val="16"/>
            </w:rPr>
          </w:pPr>
        </w:p>
      </w:tc>
      <w:tc>
        <w:tcPr>
          <w:tcW w:w="1842" w:type="dxa"/>
        </w:tcPr>
        <w:p w14:paraId="562C75D1" w14:textId="77777777" w:rsidR="00B940EB" w:rsidRPr="00F030F2" w:rsidRDefault="00B940EB" w:rsidP="00110C7C">
          <w:pPr>
            <w:pStyle w:val="Pta"/>
            <w:rPr>
              <w:sz w:val="16"/>
              <w:szCs w:val="16"/>
            </w:rPr>
          </w:pPr>
        </w:p>
      </w:tc>
      <w:tc>
        <w:tcPr>
          <w:tcW w:w="1134" w:type="dxa"/>
        </w:tcPr>
        <w:p w14:paraId="14A28512" w14:textId="77777777" w:rsidR="00B940EB" w:rsidRPr="00F030F2" w:rsidRDefault="00293039" w:rsidP="004C5B32">
          <w:pPr>
            <w:pStyle w:val="Pta"/>
            <w:rPr>
              <w:sz w:val="16"/>
              <w:szCs w:val="16"/>
            </w:rPr>
          </w:pPr>
          <w:hyperlink r:id="rId2" w:history="1">
            <w:r w:rsidR="00B940EB" w:rsidRPr="00F030F2">
              <w:rPr>
                <w:rStyle w:val="Hypertextovprepojenie"/>
                <w:color w:val="auto"/>
                <w:sz w:val="16"/>
                <w:szCs w:val="16"/>
                <w:u w:val="none"/>
              </w:rPr>
              <w:t>www.minv.sk</w:t>
            </w:r>
          </w:hyperlink>
        </w:p>
      </w:tc>
      <w:tc>
        <w:tcPr>
          <w:tcW w:w="851" w:type="dxa"/>
        </w:tcPr>
        <w:p w14:paraId="16F4D271" w14:textId="77777777" w:rsidR="00B940EB" w:rsidRPr="008370F5" w:rsidRDefault="00B940EB" w:rsidP="004C5B32">
          <w:pPr>
            <w:pStyle w:val="Pta"/>
            <w:rPr>
              <w:sz w:val="16"/>
              <w:szCs w:val="16"/>
            </w:rPr>
          </w:pPr>
          <w:r w:rsidRPr="008370F5">
            <w:rPr>
              <w:iCs/>
              <w:sz w:val="16"/>
              <w:szCs w:val="16"/>
            </w:rPr>
            <w:t>00151866</w:t>
          </w:r>
        </w:p>
      </w:tc>
    </w:tr>
  </w:tbl>
  <w:p w14:paraId="664355AD" w14:textId="77777777" w:rsidR="00106834" w:rsidRDefault="00106834" w:rsidP="00846987">
    <w:pPr>
      <w:pStyle w:val="Pta"/>
    </w:pPr>
  </w:p>
  <w:p w14:paraId="1A965116" w14:textId="77777777" w:rsidR="00D02486" w:rsidRDefault="00D02486" w:rsidP="00846987">
    <w:pPr>
      <w:pStyle w:val="Pta"/>
    </w:pPr>
  </w:p>
  <w:p w14:paraId="7DF4E37C" w14:textId="77777777" w:rsidR="00D02486" w:rsidRDefault="00D02486" w:rsidP="0084698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53E827" w14:textId="77777777" w:rsidR="00293039" w:rsidRDefault="00293039">
      <w:r>
        <w:separator/>
      </w:r>
    </w:p>
  </w:footnote>
  <w:footnote w:type="continuationSeparator" w:id="0">
    <w:p w14:paraId="1DA9D037" w14:textId="77777777" w:rsidR="00293039" w:rsidRDefault="002930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13A5F" w14:textId="77777777" w:rsidR="00106834" w:rsidRDefault="00106834" w:rsidP="003A45CD">
    <w:pPr>
      <w:pStyle w:val="Hlavik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34FF1C98" w14:textId="77777777" w:rsidR="00106834" w:rsidRDefault="00106834">
    <w:pPr>
      <w:pStyle w:val="Hlavika"/>
    </w:pPr>
  </w:p>
  <w:p w14:paraId="6D072C0D" w14:textId="77777777" w:rsidR="00106834" w:rsidRDefault="00106834"/>
  <w:p w14:paraId="48A21919" w14:textId="77777777" w:rsidR="00106834" w:rsidRDefault="00106834"/>
  <w:p w14:paraId="6BD18F9B" w14:textId="77777777" w:rsidR="00106834" w:rsidRDefault="00106834"/>
  <w:p w14:paraId="238601FE" w14:textId="77777777" w:rsidR="00106834" w:rsidRDefault="00106834"/>
  <w:p w14:paraId="0F3CABC7" w14:textId="77777777" w:rsidR="00106834" w:rsidRDefault="0010683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86008F" w14:textId="77777777" w:rsidR="00110C7C" w:rsidRPr="0031524E" w:rsidRDefault="00110C7C" w:rsidP="00110C7C">
    <w:pPr>
      <w:jc w:val="center"/>
      <w:rPr>
        <w:b/>
        <w:sz w:val="28"/>
        <w:szCs w:val="28"/>
      </w:rPr>
    </w:pPr>
    <w:r w:rsidRPr="0031524E">
      <w:rPr>
        <w:b/>
        <w:sz w:val="28"/>
        <w:szCs w:val="28"/>
      </w:rPr>
      <w:t xml:space="preserve">OKRESNÉ RIADITEĽSTVO </w:t>
    </w:r>
  </w:p>
  <w:p w14:paraId="15454D75" w14:textId="70A31521" w:rsidR="00110C7C" w:rsidRPr="00B8607D" w:rsidRDefault="00110C7C" w:rsidP="00110C7C">
    <w:pPr>
      <w:pStyle w:val="Nzov"/>
      <w:rPr>
        <w:rFonts w:ascii="Times New Roman" w:hAnsi="Times New Roman" w:cs="Times New Roman"/>
        <w:bCs w:val="0"/>
        <w:sz w:val="28"/>
        <w:szCs w:val="28"/>
      </w:rPr>
    </w:pPr>
    <w:r>
      <w:rPr>
        <w:rFonts w:ascii="Times New Roman" w:hAnsi="Times New Roman" w:cs="Times New Roman"/>
        <w:bCs w:val="0"/>
        <w:sz w:val="28"/>
        <w:szCs w:val="28"/>
      </w:rPr>
      <w:t xml:space="preserve">              </w:t>
    </w:r>
    <w:r w:rsidRPr="0031524E">
      <w:rPr>
        <w:rFonts w:ascii="Times New Roman" w:hAnsi="Times New Roman" w:cs="Times New Roman"/>
        <w:bCs w:val="0"/>
        <w:sz w:val="28"/>
        <w:szCs w:val="28"/>
      </w:rPr>
      <w:t xml:space="preserve">HASIČSKÉHO A ZÁCHRANNÉHO ZBORU V </w:t>
    </w:r>
    <w:r w:rsidR="00B8607D" w:rsidRPr="00B8607D">
      <w:rPr>
        <w:rFonts w:ascii="Times New Roman" w:hAnsi="Times New Roman" w:cs="Times New Roman"/>
        <w:bCs w:val="0"/>
        <w:sz w:val="28"/>
        <w:szCs w:val="28"/>
      </w:rPr>
      <w:t>LEVICIACH</w:t>
    </w:r>
  </w:p>
  <w:p w14:paraId="240A8EEF" w14:textId="441A3A5F" w:rsidR="00B8607D" w:rsidRPr="00B8607D" w:rsidRDefault="00B8607D" w:rsidP="00B8607D">
    <w:pPr>
      <w:pStyle w:val="Nzov"/>
      <w:rPr>
        <w:rFonts w:ascii="Times New Roman" w:hAnsi="Times New Roman" w:cs="Times New Roman"/>
        <w:b w:val="0"/>
        <w:i/>
        <w:sz w:val="22"/>
        <w:szCs w:val="24"/>
      </w:rPr>
    </w:pPr>
    <w:proofErr w:type="spellStart"/>
    <w:r>
      <w:rPr>
        <w:rFonts w:ascii="Times New Roman" w:hAnsi="Times New Roman" w:cs="Times New Roman"/>
        <w:b w:val="0"/>
        <w:i/>
        <w:sz w:val="22"/>
        <w:szCs w:val="24"/>
      </w:rPr>
      <w:t>Požiarnicka</w:t>
    </w:r>
    <w:proofErr w:type="spellEnd"/>
    <w:r>
      <w:rPr>
        <w:rFonts w:ascii="Times New Roman" w:hAnsi="Times New Roman" w:cs="Times New Roman"/>
        <w:b w:val="0"/>
        <w:i/>
        <w:sz w:val="22"/>
        <w:szCs w:val="24"/>
      </w:rPr>
      <w:t xml:space="preserve"> 7, 934 01 Levice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B03E1"/>
    <w:multiLevelType w:val="hybridMultilevel"/>
    <w:tmpl w:val="49A47A6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41251"/>
    <w:multiLevelType w:val="hybridMultilevel"/>
    <w:tmpl w:val="5ECC0C46"/>
    <w:lvl w:ilvl="0" w:tplc="2E64381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79550B"/>
    <w:multiLevelType w:val="hybridMultilevel"/>
    <w:tmpl w:val="95A0BAB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07FDE"/>
    <w:multiLevelType w:val="hybridMultilevel"/>
    <w:tmpl w:val="BA2E20E6"/>
    <w:lvl w:ilvl="0" w:tplc="FFFFFFFF">
      <w:start w:val="1"/>
      <w:numFmt w:val="lowerLetter"/>
      <w:pStyle w:val="slovanzoznam2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106284"/>
    <w:multiLevelType w:val="hybridMultilevel"/>
    <w:tmpl w:val="39004480"/>
    <w:lvl w:ilvl="0" w:tplc="0DE8F50A">
      <w:start w:val="1"/>
      <w:numFmt w:val="bullet"/>
      <w:lvlText w:val="-"/>
      <w:lvlJc w:val="left"/>
      <w:pPr>
        <w:ind w:left="873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157C64D5"/>
    <w:multiLevelType w:val="hybridMultilevel"/>
    <w:tmpl w:val="0226B0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23514"/>
    <w:multiLevelType w:val="multilevel"/>
    <w:tmpl w:val="16FC3BAE"/>
    <w:lvl w:ilvl="0">
      <w:start w:val="1"/>
      <w:numFmt w:val="bullet"/>
      <w:lvlText w:val="-"/>
      <w:lvlJc w:val="left"/>
      <w:pPr>
        <w:tabs>
          <w:tab w:val="decimal" w:pos="288"/>
        </w:tabs>
        <w:ind w:left="720"/>
      </w:pPr>
      <w:rPr>
        <w:rFonts w:ascii="Courier New" w:hAnsi="Courier New" w:hint="default"/>
        <w:strike w:val="0"/>
        <w:color w:val="000000"/>
        <w:spacing w:val="5"/>
        <w:w w:val="100"/>
        <w:sz w:val="18"/>
        <w:vertAlign w:val="baseline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3A1EE3"/>
    <w:multiLevelType w:val="hybridMultilevel"/>
    <w:tmpl w:val="68CCD4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80878"/>
    <w:multiLevelType w:val="hybridMultilevel"/>
    <w:tmpl w:val="455068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225DC"/>
    <w:multiLevelType w:val="hybridMultilevel"/>
    <w:tmpl w:val="312E389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4A53F4"/>
    <w:multiLevelType w:val="hybridMultilevel"/>
    <w:tmpl w:val="F79CBE64"/>
    <w:lvl w:ilvl="0" w:tplc="0DE8F50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FF3EE0"/>
    <w:multiLevelType w:val="hybridMultilevel"/>
    <w:tmpl w:val="992EF9C4"/>
    <w:lvl w:ilvl="0" w:tplc="E6AA897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  <w:sz w:val="24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8A4D4D"/>
    <w:multiLevelType w:val="hybridMultilevel"/>
    <w:tmpl w:val="79DC4A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C05819"/>
    <w:multiLevelType w:val="hybridMultilevel"/>
    <w:tmpl w:val="F88E20BA"/>
    <w:lvl w:ilvl="0" w:tplc="041B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84E2544"/>
    <w:multiLevelType w:val="hybridMultilevel"/>
    <w:tmpl w:val="912A8C10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D1D0448"/>
    <w:multiLevelType w:val="hybridMultilevel"/>
    <w:tmpl w:val="E292AF1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492F38"/>
    <w:multiLevelType w:val="hybridMultilevel"/>
    <w:tmpl w:val="EC169392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63037D7"/>
    <w:multiLevelType w:val="hybridMultilevel"/>
    <w:tmpl w:val="EE78187E"/>
    <w:lvl w:ilvl="0" w:tplc="041B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 w15:restartNumberingAfterBreak="0">
    <w:nsid w:val="5A496A67"/>
    <w:multiLevelType w:val="hybridMultilevel"/>
    <w:tmpl w:val="02D28498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A8E3FBF"/>
    <w:multiLevelType w:val="hybridMultilevel"/>
    <w:tmpl w:val="547CB2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E01B1"/>
    <w:multiLevelType w:val="hybridMultilevel"/>
    <w:tmpl w:val="A4F85A3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F25558"/>
    <w:multiLevelType w:val="hybridMultilevel"/>
    <w:tmpl w:val="D5B666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1C67F3"/>
    <w:multiLevelType w:val="hybridMultilevel"/>
    <w:tmpl w:val="4C68BF7C"/>
    <w:lvl w:ilvl="0" w:tplc="0DE8F50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6"/>
  </w:num>
  <w:num w:numId="4">
    <w:abstractNumId w:val="4"/>
  </w:num>
  <w:num w:numId="5">
    <w:abstractNumId w:val="22"/>
  </w:num>
  <w:num w:numId="6">
    <w:abstractNumId w:val="17"/>
  </w:num>
  <w:num w:numId="7">
    <w:abstractNumId w:val="12"/>
  </w:num>
  <w:num w:numId="8">
    <w:abstractNumId w:val="0"/>
  </w:num>
  <w:num w:numId="9">
    <w:abstractNumId w:val="13"/>
  </w:num>
  <w:num w:numId="10">
    <w:abstractNumId w:val="11"/>
  </w:num>
  <w:num w:numId="11">
    <w:abstractNumId w:val="6"/>
  </w:num>
  <w:num w:numId="12">
    <w:abstractNumId w:val="21"/>
  </w:num>
  <w:num w:numId="13">
    <w:abstractNumId w:val="8"/>
  </w:num>
  <w:num w:numId="14">
    <w:abstractNumId w:val="18"/>
  </w:num>
  <w:num w:numId="15">
    <w:abstractNumId w:val="3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9"/>
  </w:num>
  <w:num w:numId="19">
    <w:abstractNumId w:val="2"/>
  </w:num>
  <w:num w:numId="20">
    <w:abstractNumId w:val="7"/>
  </w:num>
  <w:num w:numId="21">
    <w:abstractNumId w:val="15"/>
  </w:num>
  <w:num w:numId="22">
    <w:abstractNumId w:val="20"/>
  </w:num>
  <w:num w:numId="23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E33"/>
    <w:rsid w:val="00003E27"/>
    <w:rsid w:val="00004D55"/>
    <w:rsid w:val="000061A6"/>
    <w:rsid w:val="0000646F"/>
    <w:rsid w:val="00006AA1"/>
    <w:rsid w:val="000070AB"/>
    <w:rsid w:val="0000791A"/>
    <w:rsid w:val="000079AB"/>
    <w:rsid w:val="00015078"/>
    <w:rsid w:val="00015D06"/>
    <w:rsid w:val="00016307"/>
    <w:rsid w:val="00020B61"/>
    <w:rsid w:val="0002211B"/>
    <w:rsid w:val="000246EF"/>
    <w:rsid w:val="00024A83"/>
    <w:rsid w:val="00025196"/>
    <w:rsid w:val="00025858"/>
    <w:rsid w:val="00030612"/>
    <w:rsid w:val="00030AB0"/>
    <w:rsid w:val="00032416"/>
    <w:rsid w:val="00033BF1"/>
    <w:rsid w:val="00034894"/>
    <w:rsid w:val="00034DAA"/>
    <w:rsid w:val="00036106"/>
    <w:rsid w:val="0003648C"/>
    <w:rsid w:val="00037FD1"/>
    <w:rsid w:val="000420C1"/>
    <w:rsid w:val="00042440"/>
    <w:rsid w:val="00042695"/>
    <w:rsid w:val="00044D1F"/>
    <w:rsid w:val="00045351"/>
    <w:rsid w:val="0004620D"/>
    <w:rsid w:val="0004719F"/>
    <w:rsid w:val="00047C43"/>
    <w:rsid w:val="000506AD"/>
    <w:rsid w:val="00051A63"/>
    <w:rsid w:val="000535E8"/>
    <w:rsid w:val="00054B3C"/>
    <w:rsid w:val="00054DC7"/>
    <w:rsid w:val="00056B36"/>
    <w:rsid w:val="00057985"/>
    <w:rsid w:val="00063E48"/>
    <w:rsid w:val="0006445D"/>
    <w:rsid w:val="000664EC"/>
    <w:rsid w:val="000677CE"/>
    <w:rsid w:val="00070A12"/>
    <w:rsid w:val="00072C96"/>
    <w:rsid w:val="00073587"/>
    <w:rsid w:val="00077ACA"/>
    <w:rsid w:val="0008035F"/>
    <w:rsid w:val="00085545"/>
    <w:rsid w:val="00093734"/>
    <w:rsid w:val="00094CFE"/>
    <w:rsid w:val="00095B8F"/>
    <w:rsid w:val="0009773B"/>
    <w:rsid w:val="00097C77"/>
    <w:rsid w:val="000A2343"/>
    <w:rsid w:val="000A4BF2"/>
    <w:rsid w:val="000A6530"/>
    <w:rsid w:val="000B0432"/>
    <w:rsid w:val="000B1054"/>
    <w:rsid w:val="000B1A02"/>
    <w:rsid w:val="000B22B1"/>
    <w:rsid w:val="000B4872"/>
    <w:rsid w:val="000B52AE"/>
    <w:rsid w:val="000B62DE"/>
    <w:rsid w:val="000B6507"/>
    <w:rsid w:val="000B7E53"/>
    <w:rsid w:val="000C2798"/>
    <w:rsid w:val="000C343B"/>
    <w:rsid w:val="000C4849"/>
    <w:rsid w:val="000C5A75"/>
    <w:rsid w:val="000C61D7"/>
    <w:rsid w:val="000C7120"/>
    <w:rsid w:val="000D104F"/>
    <w:rsid w:val="000D3411"/>
    <w:rsid w:val="000D582C"/>
    <w:rsid w:val="000D629E"/>
    <w:rsid w:val="000D7795"/>
    <w:rsid w:val="000E1ADB"/>
    <w:rsid w:val="000E243D"/>
    <w:rsid w:val="000E34D8"/>
    <w:rsid w:val="000E4BE5"/>
    <w:rsid w:val="000F1AA9"/>
    <w:rsid w:val="000F20BC"/>
    <w:rsid w:val="000F40A4"/>
    <w:rsid w:val="00100D4E"/>
    <w:rsid w:val="0010102E"/>
    <w:rsid w:val="00102739"/>
    <w:rsid w:val="001066D4"/>
    <w:rsid w:val="00106834"/>
    <w:rsid w:val="00110C7C"/>
    <w:rsid w:val="00111B33"/>
    <w:rsid w:val="00115052"/>
    <w:rsid w:val="00116AC6"/>
    <w:rsid w:val="00117396"/>
    <w:rsid w:val="00117879"/>
    <w:rsid w:val="00120387"/>
    <w:rsid w:val="00120812"/>
    <w:rsid w:val="00120D8D"/>
    <w:rsid w:val="001258F4"/>
    <w:rsid w:val="00126365"/>
    <w:rsid w:val="00127292"/>
    <w:rsid w:val="001341D0"/>
    <w:rsid w:val="00134446"/>
    <w:rsid w:val="00135343"/>
    <w:rsid w:val="001356F5"/>
    <w:rsid w:val="001361D7"/>
    <w:rsid w:val="00137181"/>
    <w:rsid w:val="00137541"/>
    <w:rsid w:val="001448CE"/>
    <w:rsid w:val="00144DAE"/>
    <w:rsid w:val="00145341"/>
    <w:rsid w:val="0014576D"/>
    <w:rsid w:val="001463D1"/>
    <w:rsid w:val="001465EE"/>
    <w:rsid w:val="00152A12"/>
    <w:rsid w:val="00153450"/>
    <w:rsid w:val="001558D0"/>
    <w:rsid w:val="00160837"/>
    <w:rsid w:val="001617F7"/>
    <w:rsid w:val="00163622"/>
    <w:rsid w:val="00164C53"/>
    <w:rsid w:val="001654DA"/>
    <w:rsid w:val="0016638D"/>
    <w:rsid w:val="001676E9"/>
    <w:rsid w:val="0017073F"/>
    <w:rsid w:val="00173AF3"/>
    <w:rsid w:val="001754AF"/>
    <w:rsid w:val="0017654A"/>
    <w:rsid w:val="00177B84"/>
    <w:rsid w:val="00181008"/>
    <w:rsid w:val="001812BF"/>
    <w:rsid w:val="0018181A"/>
    <w:rsid w:val="0018230E"/>
    <w:rsid w:val="00185788"/>
    <w:rsid w:val="001867E1"/>
    <w:rsid w:val="00187464"/>
    <w:rsid w:val="0018779F"/>
    <w:rsid w:val="001906BB"/>
    <w:rsid w:val="00190B58"/>
    <w:rsid w:val="0019119B"/>
    <w:rsid w:val="00194019"/>
    <w:rsid w:val="001A024A"/>
    <w:rsid w:val="001A0F9E"/>
    <w:rsid w:val="001A2139"/>
    <w:rsid w:val="001A23AD"/>
    <w:rsid w:val="001A3BD4"/>
    <w:rsid w:val="001A3FB9"/>
    <w:rsid w:val="001A518C"/>
    <w:rsid w:val="001A6290"/>
    <w:rsid w:val="001A65E1"/>
    <w:rsid w:val="001B2081"/>
    <w:rsid w:val="001B27FE"/>
    <w:rsid w:val="001C1440"/>
    <w:rsid w:val="001C3398"/>
    <w:rsid w:val="001C3A35"/>
    <w:rsid w:val="001C3CDD"/>
    <w:rsid w:val="001C4616"/>
    <w:rsid w:val="001C4B68"/>
    <w:rsid w:val="001D0464"/>
    <w:rsid w:val="001D0D98"/>
    <w:rsid w:val="001D2151"/>
    <w:rsid w:val="001D4517"/>
    <w:rsid w:val="001D64BC"/>
    <w:rsid w:val="001E14AB"/>
    <w:rsid w:val="001E18A6"/>
    <w:rsid w:val="001E4A4F"/>
    <w:rsid w:val="001E4AA0"/>
    <w:rsid w:val="001E5631"/>
    <w:rsid w:val="001F2444"/>
    <w:rsid w:val="001F3278"/>
    <w:rsid w:val="001F44F8"/>
    <w:rsid w:val="001F783D"/>
    <w:rsid w:val="0020005B"/>
    <w:rsid w:val="00200110"/>
    <w:rsid w:val="0020208F"/>
    <w:rsid w:val="002022BC"/>
    <w:rsid w:val="00204F24"/>
    <w:rsid w:val="00205527"/>
    <w:rsid w:val="00207530"/>
    <w:rsid w:val="00207790"/>
    <w:rsid w:val="002101C3"/>
    <w:rsid w:val="002117B7"/>
    <w:rsid w:val="002124DD"/>
    <w:rsid w:val="00213030"/>
    <w:rsid w:val="00213AED"/>
    <w:rsid w:val="00215786"/>
    <w:rsid w:val="00215C1F"/>
    <w:rsid w:val="00220691"/>
    <w:rsid w:val="00221D45"/>
    <w:rsid w:val="0022236C"/>
    <w:rsid w:val="00222CFB"/>
    <w:rsid w:val="002239A0"/>
    <w:rsid w:val="002253BA"/>
    <w:rsid w:val="00231945"/>
    <w:rsid w:val="00231DE0"/>
    <w:rsid w:val="0023263B"/>
    <w:rsid w:val="00234630"/>
    <w:rsid w:val="00234A84"/>
    <w:rsid w:val="002352AC"/>
    <w:rsid w:val="002355A7"/>
    <w:rsid w:val="00235CEB"/>
    <w:rsid w:val="0023655C"/>
    <w:rsid w:val="00236D3A"/>
    <w:rsid w:val="00241112"/>
    <w:rsid w:val="0025055A"/>
    <w:rsid w:val="0025150A"/>
    <w:rsid w:val="00252815"/>
    <w:rsid w:val="00255DD2"/>
    <w:rsid w:val="00260D53"/>
    <w:rsid w:val="00261B22"/>
    <w:rsid w:val="00270F66"/>
    <w:rsid w:val="00271C78"/>
    <w:rsid w:val="00272DA8"/>
    <w:rsid w:val="00273680"/>
    <w:rsid w:val="0027429A"/>
    <w:rsid w:val="00274465"/>
    <w:rsid w:val="00274537"/>
    <w:rsid w:val="002747D2"/>
    <w:rsid w:val="002749CF"/>
    <w:rsid w:val="002820FB"/>
    <w:rsid w:val="00284673"/>
    <w:rsid w:val="002859A1"/>
    <w:rsid w:val="00286074"/>
    <w:rsid w:val="00292994"/>
    <w:rsid w:val="00292A34"/>
    <w:rsid w:val="00293039"/>
    <w:rsid w:val="002969D5"/>
    <w:rsid w:val="00296E83"/>
    <w:rsid w:val="002A090E"/>
    <w:rsid w:val="002A299C"/>
    <w:rsid w:val="002A3960"/>
    <w:rsid w:val="002A4D5D"/>
    <w:rsid w:val="002A6206"/>
    <w:rsid w:val="002A6AA7"/>
    <w:rsid w:val="002A6AD3"/>
    <w:rsid w:val="002A6B59"/>
    <w:rsid w:val="002B0115"/>
    <w:rsid w:val="002B170E"/>
    <w:rsid w:val="002B1DCD"/>
    <w:rsid w:val="002B2DA8"/>
    <w:rsid w:val="002B32A7"/>
    <w:rsid w:val="002B4A73"/>
    <w:rsid w:val="002B4EEF"/>
    <w:rsid w:val="002B7673"/>
    <w:rsid w:val="002B7EDB"/>
    <w:rsid w:val="002C02CE"/>
    <w:rsid w:val="002C1C06"/>
    <w:rsid w:val="002C20F9"/>
    <w:rsid w:val="002C6F06"/>
    <w:rsid w:val="002C7624"/>
    <w:rsid w:val="002D0271"/>
    <w:rsid w:val="002D037D"/>
    <w:rsid w:val="002D0A6C"/>
    <w:rsid w:val="002D2A7F"/>
    <w:rsid w:val="002D5A32"/>
    <w:rsid w:val="002D66D4"/>
    <w:rsid w:val="002E627C"/>
    <w:rsid w:val="002E68D9"/>
    <w:rsid w:val="002E73EC"/>
    <w:rsid w:val="002F1E5B"/>
    <w:rsid w:val="002F2800"/>
    <w:rsid w:val="002F2810"/>
    <w:rsid w:val="002F4B59"/>
    <w:rsid w:val="002F5DF5"/>
    <w:rsid w:val="00300598"/>
    <w:rsid w:val="00302925"/>
    <w:rsid w:val="003039D9"/>
    <w:rsid w:val="0030517B"/>
    <w:rsid w:val="00305C6C"/>
    <w:rsid w:val="0031414C"/>
    <w:rsid w:val="0031467C"/>
    <w:rsid w:val="0031481E"/>
    <w:rsid w:val="00316351"/>
    <w:rsid w:val="00321E01"/>
    <w:rsid w:val="0032236A"/>
    <w:rsid w:val="0032328C"/>
    <w:rsid w:val="003300CC"/>
    <w:rsid w:val="00330EBE"/>
    <w:rsid w:val="00332F33"/>
    <w:rsid w:val="0033367D"/>
    <w:rsid w:val="00336D69"/>
    <w:rsid w:val="00337461"/>
    <w:rsid w:val="00337E90"/>
    <w:rsid w:val="003418EC"/>
    <w:rsid w:val="00344054"/>
    <w:rsid w:val="003462DD"/>
    <w:rsid w:val="003508A4"/>
    <w:rsid w:val="0035105F"/>
    <w:rsid w:val="0035216D"/>
    <w:rsid w:val="00352C45"/>
    <w:rsid w:val="003572F6"/>
    <w:rsid w:val="00360174"/>
    <w:rsid w:val="00360ABC"/>
    <w:rsid w:val="00361E60"/>
    <w:rsid w:val="00362B78"/>
    <w:rsid w:val="00365654"/>
    <w:rsid w:val="0036580A"/>
    <w:rsid w:val="00367F3C"/>
    <w:rsid w:val="00370932"/>
    <w:rsid w:val="00375E48"/>
    <w:rsid w:val="00377952"/>
    <w:rsid w:val="0038095A"/>
    <w:rsid w:val="00380B8F"/>
    <w:rsid w:val="003849D6"/>
    <w:rsid w:val="00384A7C"/>
    <w:rsid w:val="00387947"/>
    <w:rsid w:val="003924AC"/>
    <w:rsid w:val="00393D13"/>
    <w:rsid w:val="00395FFE"/>
    <w:rsid w:val="003971D6"/>
    <w:rsid w:val="003A1166"/>
    <w:rsid w:val="003A2AFE"/>
    <w:rsid w:val="003A3C6B"/>
    <w:rsid w:val="003A45CD"/>
    <w:rsid w:val="003B0406"/>
    <w:rsid w:val="003B219A"/>
    <w:rsid w:val="003B2656"/>
    <w:rsid w:val="003B2D07"/>
    <w:rsid w:val="003B432E"/>
    <w:rsid w:val="003C3715"/>
    <w:rsid w:val="003C7C70"/>
    <w:rsid w:val="003D3923"/>
    <w:rsid w:val="003D47E4"/>
    <w:rsid w:val="003D691A"/>
    <w:rsid w:val="003D6C94"/>
    <w:rsid w:val="003E1237"/>
    <w:rsid w:val="003E377D"/>
    <w:rsid w:val="003E3883"/>
    <w:rsid w:val="003E4E2A"/>
    <w:rsid w:val="003E5677"/>
    <w:rsid w:val="003F2902"/>
    <w:rsid w:val="003F3398"/>
    <w:rsid w:val="003F36AD"/>
    <w:rsid w:val="003F3712"/>
    <w:rsid w:val="003F3D05"/>
    <w:rsid w:val="003F5117"/>
    <w:rsid w:val="003F6FE6"/>
    <w:rsid w:val="003F74C0"/>
    <w:rsid w:val="003F780D"/>
    <w:rsid w:val="00400379"/>
    <w:rsid w:val="004006C8"/>
    <w:rsid w:val="00401C57"/>
    <w:rsid w:val="0040253A"/>
    <w:rsid w:val="0040328A"/>
    <w:rsid w:val="00410265"/>
    <w:rsid w:val="00412D32"/>
    <w:rsid w:val="00413113"/>
    <w:rsid w:val="004142AC"/>
    <w:rsid w:val="00416E18"/>
    <w:rsid w:val="00420391"/>
    <w:rsid w:val="00420AC8"/>
    <w:rsid w:val="00423C58"/>
    <w:rsid w:val="00424A82"/>
    <w:rsid w:val="00424AA8"/>
    <w:rsid w:val="00425E79"/>
    <w:rsid w:val="00426E99"/>
    <w:rsid w:val="00432466"/>
    <w:rsid w:val="00432A27"/>
    <w:rsid w:val="00435FEF"/>
    <w:rsid w:val="0044437E"/>
    <w:rsid w:val="00444725"/>
    <w:rsid w:val="00445367"/>
    <w:rsid w:val="00446D20"/>
    <w:rsid w:val="0044716F"/>
    <w:rsid w:val="00447EB8"/>
    <w:rsid w:val="00447FA6"/>
    <w:rsid w:val="004612D7"/>
    <w:rsid w:val="0046692A"/>
    <w:rsid w:val="0046732E"/>
    <w:rsid w:val="00467B00"/>
    <w:rsid w:val="00467FF7"/>
    <w:rsid w:val="004746D3"/>
    <w:rsid w:val="00474EED"/>
    <w:rsid w:val="00477439"/>
    <w:rsid w:val="00477DA6"/>
    <w:rsid w:val="00481375"/>
    <w:rsid w:val="004838D6"/>
    <w:rsid w:val="00484947"/>
    <w:rsid w:val="00487391"/>
    <w:rsid w:val="004916C0"/>
    <w:rsid w:val="00491EA5"/>
    <w:rsid w:val="00493619"/>
    <w:rsid w:val="0049646B"/>
    <w:rsid w:val="004A0CEC"/>
    <w:rsid w:val="004A1F0E"/>
    <w:rsid w:val="004A21ED"/>
    <w:rsid w:val="004A258E"/>
    <w:rsid w:val="004A27D1"/>
    <w:rsid w:val="004A2DD3"/>
    <w:rsid w:val="004A313A"/>
    <w:rsid w:val="004A47AB"/>
    <w:rsid w:val="004A777D"/>
    <w:rsid w:val="004A7E95"/>
    <w:rsid w:val="004B0DC3"/>
    <w:rsid w:val="004B4B4F"/>
    <w:rsid w:val="004B7F03"/>
    <w:rsid w:val="004C0994"/>
    <w:rsid w:val="004C18EA"/>
    <w:rsid w:val="004C2D05"/>
    <w:rsid w:val="004C2FC7"/>
    <w:rsid w:val="004C4022"/>
    <w:rsid w:val="004C49CC"/>
    <w:rsid w:val="004C5B32"/>
    <w:rsid w:val="004D1ACE"/>
    <w:rsid w:val="004D405E"/>
    <w:rsid w:val="004D42D0"/>
    <w:rsid w:val="004D5CAC"/>
    <w:rsid w:val="004D63A6"/>
    <w:rsid w:val="004D7BB8"/>
    <w:rsid w:val="004E047F"/>
    <w:rsid w:val="004E110F"/>
    <w:rsid w:val="004E1979"/>
    <w:rsid w:val="004E3AEC"/>
    <w:rsid w:val="004F02C6"/>
    <w:rsid w:val="004F053D"/>
    <w:rsid w:val="004F6E81"/>
    <w:rsid w:val="004F7F75"/>
    <w:rsid w:val="0050139B"/>
    <w:rsid w:val="005017A8"/>
    <w:rsid w:val="00501E0E"/>
    <w:rsid w:val="00501F06"/>
    <w:rsid w:val="0050263F"/>
    <w:rsid w:val="005039D0"/>
    <w:rsid w:val="00503CE0"/>
    <w:rsid w:val="0050574A"/>
    <w:rsid w:val="00507971"/>
    <w:rsid w:val="00515ABD"/>
    <w:rsid w:val="005165AD"/>
    <w:rsid w:val="00520494"/>
    <w:rsid w:val="005218C0"/>
    <w:rsid w:val="00522FE2"/>
    <w:rsid w:val="005241C4"/>
    <w:rsid w:val="00524B1B"/>
    <w:rsid w:val="00526A80"/>
    <w:rsid w:val="00531093"/>
    <w:rsid w:val="005323B1"/>
    <w:rsid w:val="005350FC"/>
    <w:rsid w:val="005354ED"/>
    <w:rsid w:val="005416AA"/>
    <w:rsid w:val="005459C4"/>
    <w:rsid w:val="00547B89"/>
    <w:rsid w:val="00552173"/>
    <w:rsid w:val="0055299C"/>
    <w:rsid w:val="005529B9"/>
    <w:rsid w:val="00552E0D"/>
    <w:rsid w:val="00553900"/>
    <w:rsid w:val="00557E66"/>
    <w:rsid w:val="0056248E"/>
    <w:rsid w:val="00562FC5"/>
    <w:rsid w:val="005663A8"/>
    <w:rsid w:val="005671ED"/>
    <w:rsid w:val="005676DE"/>
    <w:rsid w:val="00570364"/>
    <w:rsid w:val="00571F69"/>
    <w:rsid w:val="00574021"/>
    <w:rsid w:val="005743B7"/>
    <w:rsid w:val="005768ED"/>
    <w:rsid w:val="00576BB0"/>
    <w:rsid w:val="00577843"/>
    <w:rsid w:val="00577FA1"/>
    <w:rsid w:val="005803FC"/>
    <w:rsid w:val="005837AA"/>
    <w:rsid w:val="00587194"/>
    <w:rsid w:val="00591067"/>
    <w:rsid w:val="00594ABA"/>
    <w:rsid w:val="00596541"/>
    <w:rsid w:val="00596DC1"/>
    <w:rsid w:val="005A4EA6"/>
    <w:rsid w:val="005B0894"/>
    <w:rsid w:val="005B10FA"/>
    <w:rsid w:val="005B19C8"/>
    <w:rsid w:val="005B290D"/>
    <w:rsid w:val="005B3A18"/>
    <w:rsid w:val="005B47DF"/>
    <w:rsid w:val="005B5B9E"/>
    <w:rsid w:val="005B60AB"/>
    <w:rsid w:val="005B6A76"/>
    <w:rsid w:val="005B7095"/>
    <w:rsid w:val="005B7B79"/>
    <w:rsid w:val="005B7D70"/>
    <w:rsid w:val="005C0828"/>
    <w:rsid w:val="005C0E2B"/>
    <w:rsid w:val="005C5368"/>
    <w:rsid w:val="005C5E33"/>
    <w:rsid w:val="005D1C7A"/>
    <w:rsid w:val="005D400B"/>
    <w:rsid w:val="005D4150"/>
    <w:rsid w:val="005E0209"/>
    <w:rsid w:val="005E1316"/>
    <w:rsid w:val="005E3D01"/>
    <w:rsid w:val="005E4CBE"/>
    <w:rsid w:val="005E606F"/>
    <w:rsid w:val="005E632A"/>
    <w:rsid w:val="005F4CBD"/>
    <w:rsid w:val="00600D64"/>
    <w:rsid w:val="00607462"/>
    <w:rsid w:val="006127F7"/>
    <w:rsid w:val="006143F4"/>
    <w:rsid w:val="00614A37"/>
    <w:rsid w:val="00615254"/>
    <w:rsid w:val="0061718F"/>
    <w:rsid w:val="006203D9"/>
    <w:rsid w:val="00622EAA"/>
    <w:rsid w:val="00624B5E"/>
    <w:rsid w:val="00630206"/>
    <w:rsid w:val="006304CD"/>
    <w:rsid w:val="00631325"/>
    <w:rsid w:val="00631447"/>
    <w:rsid w:val="006318B5"/>
    <w:rsid w:val="006402DF"/>
    <w:rsid w:val="006417E2"/>
    <w:rsid w:val="00646226"/>
    <w:rsid w:val="00647AFC"/>
    <w:rsid w:val="00651273"/>
    <w:rsid w:val="006533B9"/>
    <w:rsid w:val="00655110"/>
    <w:rsid w:val="006562B1"/>
    <w:rsid w:val="00660411"/>
    <w:rsid w:val="00661478"/>
    <w:rsid w:val="006623AE"/>
    <w:rsid w:val="00662EA6"/>
    <w:rsid w:val="0066438A"/>
    <w:rsid w:val="006648DC"/>
    <w:rsid w:val="00664AAC"/>
    <w:rsid w:val="00667BE9"/>
    <w:rsid w:val="006725A1"/>
    <w:rsid w:val="00674A45"/>
    <w:rsid w:val="00674EDD"/>
    <w:rsid w:val="00675E48"/>
    <w:rsid w:val="0067607A"/>
    <w:rsid w:val="00676365"/>
    <w:rsid w:val="006766E4"/>
    <w:rsid w:val="0068345F"/>
    <w:rsid w:val="0068627A"/>
    <w:rsid w:val="0068650A"/>
    <w:rsid w:val="006906F3"/>
    <w:rsid w:val="00690712"/>
    <w:rsid w:val="006914F1"/>
    <w:rsid w:val="0069292E"/>
    <w:rsid w:val="00694427"/>
    <w:rsid w:val="0069665A"/>
    <w:rsid w:val="00696B81"/>
    <w:rsid w:val="006A1D43"/>
    <w:rsid w:val="006A304A"/>
    <w:rsid w:val="006A6514"/>
    <w:rsid w:val="006A6C0B"/>
    <w:rsid w:val="006A6C9E"/>
    <w:rsid w:val="006A7185"/>
    <w:rsid w:val="006A76E0"/>
    <w:rsid w:val="006A79B7"/>
    <w:rsid w:val="006B32AE"/>
    <w:rsid w:val="006B5317"/>
    <w:rsid w:val="006B6D2F"/>
    <w:rsid w:val="006C0EE0"/>
    <w:rsid w:val="006C12B2"/>
    <w:rsid w:val="006C2AB4"/>
    <w:rsid w:val="006C441C"/>
    <w:rsid w:val="006D180D"/>
    <w:rsid w:val="006D3522"/>
    <w:rsid w:val="006D3DC8"/>
    <w:rsid w:val="006D45DA"/>
    <w:rsid w:val="006D5364"/>
    <w:rsid w:val="006D6AC1"/>
    <w:rsid w:val="006E1643"/>
    <w:rsid w:val="006E1E9C"/>
    <w:rsid w:val="006E2450"/>
    <w:rsid w:val="006E27A8"/>
    <w:rsid w:val="006E3882"/>
    <w:rsid w:val="006E39E9"/>
    <w:rsid w:val="006E46E7"/>
    <w:rsid w:val="006F2436"/>
    <w:rsid w:val="00703737"/>
    <w:rsid w:val="00705BD5"/>
    <w:rsid w:val="00706629"/>
    <w:rsid w:val="007072CE"/>
    <w:rsid w:val="007130E2"/>
    <w:rsid w:val="007148A2"/>
    <w:rsid w:val="00717ADA"/>
    <w:rsid w:val="00720307"/>
    <w:rsid w:val="00721379"/>
    <w:rsid w:val="007224C9"/>
    <w:rsid w:val="00722F06"/>
    <w:rsid w:val="00723E49"/>
    <w:rsid w:val="00725531"/>
    <w:rsid w:val="0073090B"/>
    <w:rsid w:val="0073528F"/>
    <w:rsid w:val="00745180"/>
    <w:rsid w:val="00746BF5"/>
    <w:rsid w:val="0075179C"/>
    <w:rsid w:val="00751DF0"/>
    <w:rsid w:val="00752117"/>
    <w:rsid w:val="00756CD2"/>
    <w:rsid w:val="00760A70"/>
    <w:rsid w:val="00761FA4"/>
    <w:rsid w:val="0076669C"/>
    <w:rsid w:val="00770C4B"/>
    <w:rsid w:val="00770FE5"/>
    <w:rsid w:val="00773FBD"/>
    <w:rsid w:val="0077502A"/>
    <w:rsid w:val="00781536"/>
    <w:rsid w:val="00782A8B"/>
    <w:rsid w:val="00782F6B"/>
    <w:rsid w:val="007843CE"/>
    <w:rsid w:val="007858C7"/>
    <w:rsid w:val="00785D19"/>
    <w:rsid w:val="00790658"/>
    <w:rsid w:val="00791BC7"/>
    <w:rsid w:val="007925F1"/>
    <w:rsid w:val="007929E7"/>
    <w:rsid w:val="0079304A"/>
    <w:rsid w:val="0079482A"/>
    <w:rsid w:val="007A2686"/>
    <w:rsid w:val="007B1021"/>
    <w:rsid w:val="007B17CF"/>
    <w:rsid w:val="007B241D"/>
    <w:rsid w:val="007B3E35"/>
    <w:rsid w:val="007B51AE"/>
    <w:rsid w:val="007B5ED9"/>
    <w:rsid w:val="007B5EEB"/>
    <w:rsid w:val="007B6811"/>
    <w:rsid w:val="007C1443"/>
    <w:rsid w:val="007C1C6E"/>
    <w:rsid w:val="007C1EDF"/>
    <w:rsid w:val="007C56E9"/>
    <w:rsid w:val="007D0816"/>
    <w:rsid w:val="007D17F3"/>
    <w:rsid w:val="007D1E78"/>
    <w:rsid w:val="007D361C"/>
    <w:rsid w:val="007E1C3B"/>
    <w:rsid w:val="007E5B40"/>
    <w:rsid w:val="007F02AB"/>
    <w:rsid w:val="007F10CF"/>
    <w:rsid w:val="007F18F0"/>
    <w:rsid w:val="007F29EF"/>
    <w:rsid w:val="007F43F9"/>
    <w:rsid w:val="007F603C"/>
    <w:rsid w:val="00800B90"/>
    <w:rsid w:val="00801720"/>
    <w:rsid w:val="008035FC"/>
    <w:rsid w:val="00804FDA"/>
    <w:rsid w:val="0081040C"/>
    <w:rsid w:val="00810C8D"/>
    <w:rsid w:val="00811545"/>
    <w:rsid w:val="00812233"/>
    <w:rsid w:val="008138F1"/>
    <w:rsid w:val="00822B02"/>
    <w:rsid w:val="00823BFA"/>
    <w:rsid w:val="008263F2"/>
    <w:rsid w:val="00826C33"/>
    <w:rsid w:val="008270FB"/>
    <w:rsid w:val="00827B5B"/>
    <w:rsid w:val="008301F3"/>
    <w:rsid w:val="00832C1E"/>
    <w:rsid w:val="00834100"/>
    <w:rsid w:val="0083532B"/>
    <w:rsid w:val="0083545E"/>
    <w:rsid w:val="008370F5"/>
    <w:rsid w:val="008373EF"/>
    <w:rsid w:val="00837F06"/>
    <w:rsid w:val="008402F9"/>
    <w:rsid w:val="00840603"/>
    <w:rsid w:val="008462D2"/>
    <w:rsid w:val="00846465"/>
    <w:rsid w:val="00846987"/>
    <w:rsid w:val="00851439"/>
    <w:rsid w:val="008518B0"/>
    <w:rsid w:val="00852A9C"/>
    <w:rsid w:val="00853268"/>
    <w:rsid w:val="00861EBA"/>
    <w:rsid w:val="008621E9"/>
    <w:rsid w:val="00865551"/>
    <w:rsid w:val="00865699"/>
    <w:rsid w:val="008668E1"/>
    <w:rsid w:val="008731B6"/>
    <w:rsid w:val="008750C4"/>
    <w:rsid w:val="008761FE"/>
    <w:rsid w:val="00880BB8"/>
    <w:rsid w:val="00881865"/>
    <w:rsid w:val="00882A75"/>
    <w:rsid w:val="00884297"/>
    <w:rsid w:val="00885938"/>
    <w:rsid w:val="00887C8F"/>
    <w:rsid w:val="008902B5"/>
    <w:rsid w:val="0089325F"/>
    <w:rsid w:val="00893607"/>
    <w:rsid w:val="008946D1"/>
    <w:rsid w:val="00894EC7"/>
    <w:rsid w:val="00896DF8"/>
    <w:rsid w:val="008974C3"/>
    <w:rsid w:val="008A29B3"/>
    <w:rsid w:val="008A2E79"/>
    <w:rsid w:val="008A60AA"/>
    <w:rsid w:val="008B215D"/>
    <w:rsid w:val="008B3D83"/>
    <w:rsid w:val="008C043A"/>
    <w:rsid w:val="008C3B79"/>
    <w:rsid w:val="008C56EB"/>
    <w:rsid w:val="008C7963"/>
    <w:rsid w:val="008C7EA9"/>
    <w:rsid w:val="008D04CD"/>
    <w:rsid w:val="008D1BC2"/>
    <w:rsid w:val="008D3107"/>
    <w:rsid w:val="008D5911"/>
    <w:rsid w:val="008D6ED4"/>
    <w:rsid w:val="008D7233"/>
    <w:rsid w:val="008E10C2"/>
    <w:rsid w:val="008E2031"/>
    <w:rsid w:val="008E23AA"/>
    <w:rsid w:val="008E23C6"/>
    <w:rsid w:val="008E59A7"/>
    <w:rsid w:val="008E66EA"/>
    <w:rsid w:val="008E77D0"/>
    <w:rsid w:val="008F27C6"/>
    <w:rsid w:val="008F3A02"/>
    <w:rsid w:val="008F45E5"/>
    <w:rsid w:val="008F4B97"/>
    <w:rsid w:val="00903FA7"/>
    <w:rsid w:val="00904056"/>
    <w:rsid w:val="0090622F"/>
    <w:rsid w:val="00914D42"/>
    <w:rsid w:val="00915661"/>
    <w:rsid w:val="00915CCE"/>
    <w:rsid w:val="00916DE8"/>
    <w:rsid w:val="009173A8"/>
    <w:rsid w:val="009224FB"/>
    <w:rsid w:val="00922502"/>
    <w:rsid w:val="009234F0"/>
    <w:rsid w:val="00925661"/>
    <w:rsid w:val="00930C49"/>
    <w:rsid w:val="00935063"/>
    <w:rsid w:val="0093792B"/>
    <w:rsid w:val="00941ABB"/>
    <w:rsid w:val="00941EF6"/>
    <w:rsid w:val="00943B34"/>
    <w:rsid w:val="00943DCD"/>
    <w:rsid w:val="009464B3"/>
    <w:rsid w:val="009466AA"/>
    <w:rsid w:val="00946B63"/>
    <w:rsid w:val="00947012"/>
    <w:rsid w:val="0095018C"/>
    <w:rsid w:val="00952712"/>
    <w:rsid w:val="00952C46"/>
    <w:rsid w:val="00952F40"/>
    <w:rsid w:val="00953201"/>
    <w:rsid w:val="00954AD2"/>
    <w:rsid w:val="009559D6"/>
    <w:rsid w:val="009565B4"/>
    <w:rsid w:val="00956EF1"/>
    <w:rsid w:val="00960C1F"/>
    <w:rsid w:val="00964E4F"/>
    <w:rsid w:val="009678D5"/>
    <w:rsid w:val="00970697"/>
    <w:rsid w:val="00970A0F"/>
    <w:rsid w:val="00970B86"/>
    <w:rsid w:val="00971BAD"/>
    <w:rsid w:val="009726BE"/>
    <w:rsid w:val="00973AE3"/>
    <w:rsid w:val="00977E0F"/>
    <w:rsid w:val="009816F4"/>
    <w:rsid w:val="00982DEE"/>
    <w:rsid w:val="00985BE8"/>
    <w:rsid w:val="009861DA"/>
    <w:rsid w:val="009867EE"/>
    <w:rsid w:val="00986F28"/>
    <w:rsid w:val="009870BD"/>
    <w:rsid w:val="00990687"/>
    <w:rsid w:val="009907E2"/>
    <w:rsid w:val="00992967"/>
    <w:rsid w:val="00992B17"/>
    <w:rsid w:val="00996045"/>
    <w:rsid w:val="009A0F2A"/>
    <w:rsid w:val="009A14D4"/>
    <w:rsid w:val="009A1BFC"/>
    <w:rsid w:val="009A1D5C"/>
    <w:rsid w:val="009A39B2"/>
    <w:rsid w:val="009B2D3E"/>
    <w:rsid w:val="009B3C84"/>
    <w:rsid w:val="009B3FF8"/>
    <w:rsid w:val="009B554C"/>
    <w:rsid w:val="009B588E"/>
    <w:rsid w:val="009B78F9"/>
    <w:rsid w:val="009C303C"/>
    <w:rsid w:val="009C4056"/>
    <w:rsid w:val="009C41F5"/>
    <w:rsid w:val="009C587D"/>
    <w:rsid w:val="009C7C68"/>
    <w:rsid w:val="009D16B5"/>
    <w:rsid w:val="009D22A8"/>
    <w:rsid w:val="009D22DD"/>
    <w:rsid w:val="009D6D66"/>
    <w:rsid w:val="009D714F"/>
    <w:rsid w:val="009E07B6"/>
    <w:rsid w:val="009E1C24"/>
    <w:rsid w:val="009E739C"/>
    <w:rsid w:val="009E7C41"/>
    <w:rsid w:val="009F058D"/>
    <w:rsid w:val="009F1ECC"/>
    <w:rsid w:val="009F29D6"/>
    <w:rsid w:val="009F4BFB"/>
    <w:rsid w:val="009F4FA2"/>
    <w:rsid w:val="009F6C43"/>
    <w:rsid w:val="009F7416"/>
    <w:rsid w:val="009F74D7"/>
    <w:rsid w:val="00A0025F"/>
    <w:rsid w:val="00A0184A"/>
    <w:rsid w:val="00A01C22"/>
    <w:rsid w:val="00A06769"/>
    <w:rsid w:val="00A117EC"/>
    <w:rsid w:val="00A11E36"/>
    <w:rsid w:val="00A15711"/>
    <w:rsid w:val="00A15B1C"/>
    <w:rsid w:val="00A23C45"/>
    <w:rsid w:val="00A24BA9"/>
    <w:rsid w:val="00A25751"/>
    <w:rsid w:val="00A25BBA"/>
    <w:rsid w:val="00A264F9"/>
    <w:rsid w:val="00A26901"/>
    <w:rsid w:val="00A27764"/>
    <w:rsid w:val="00A32B0D"/>
    <w:rsid w:val="00A33C78"/>
    <w:rsid w:val="00A33D94"/>
    <w:rsid w:val="00A35F9B"/>
    <w:rsid w:val="00A41273"/>
    <w:rsid w:val="00A43C74"/>
    <w:rsid w:val="00A46E98"/>
    <w:rsid w:val="00A50217"/>
    <w:rsid w:val="00A53BD5"/>
    <w:rsid w:val="00A57F5E"/>
    <w:rsid w:val="00A60314"/>
    <w:rsid w:val="00A643E9"/>
    <w:rsid w:val="00A64C0D"/>
    <w:rsid w:val="00A65DDE"/>
    <w:rsid w:val="00A6747F"/>
    <w:rsid w:val="00A730E8"/>
    <w:rsid w:val="00A7373F"/>
    <w:rsid w:val="00A7507D"/>
    <w:rsid w:val="00A75AAC"/>
    <w:rsid w:val="00A77F4A"/>
    <w:rsid w:val="00A8087A"/>
    <w:rsid w:val="00A8623F"/>
    <w:rsid w:val="00A877D0"/>
    <w:rsid w:val="00A912BA"/>
    <w:rsid w:val="00A91B5D"/>
    <w:rsid w:val="00A91ECF"/>
    <w:rsid w:val="00A9320A"/>
    <w:rsid w:val="00A9382C"/>
    <w:rsid w:val="00A95A8C"/>
    <w:rsid w:val="00AA1091"/>
    <w:rsid w:val="00AA2923"/>
    <w:rsid w:val="00AA38A5"/>
    <w:rsid w:val="00AA3DAC"/>
    <w:rsid w:val="00AA4B0F"/>
    <w:rsid w:val="00AA4FAE"/>
    <w:rsid w:val="00AA65EB"/>
    <w:rsid w:val="00AB0256"/>
    <w:rsid w:val="00AB2E3C"/>
    <w:rsid w:val="00AB4339"/>
    <w:rsid w:val="00AB544D"/>
    <w:rsid w:val="00AB5A2E"/>
    <w:rsid w:val="00AB5C9C"/>
    <w:rsid w:val="00AB604B"/>
    <w:rsid w:val="00AB6DCB"/>
    <w:rsid w:val="00AB7A87"/>
    <w:rsid w:val="00AB7EFB"/>
    <w:rsid w:val="00AC3CC2"/>
    <w:rsid w:val="00AC4CAD"/>
    <w:rsid w:val="00AC5273"/>
    <w:rsid w:val="00AC5746"/>
    <w:rsid w:val="00AC63A9"/>
    <w:rsid w:val="00AC737D"/>
    <w:rsid w:val="00AD244E"/>
    <w:rsid w:val="00AD529F"/>
    <w:rsid w:val="00AE0D24"/>
    <w:rsid w:val="00AE5D70"/>
    <w:rsid w:val="00AF07D8"/>
    <w:rsid w:val="00AF11AD"/>
    <w:rsid w:val="00AF3516"/>
    <w:rsid w:val="00AF3B79"/>
    <w:rsid w:val="00AF47AC"/>
    <w:rsid w:val="00AF59CF"/>
    <w:rsid w:val="00AF5A2B"/>
    <w:rsid w:val="00AF5EDA"/>
    <w:rsid w:val="00AF7A21"/>
    <w:rsid w:val="00B01ACC"/>
    <w:rsid w:val="00B036B0"/>
    <w:rsid w:val="00B03CFE"/>
    <w:rsid w:val="00B10105"/>
    <w:rsid w:val="00B15265"/>
    <w:rsid w:val="00B16714"/>
    <w:rsid w:val="00B21D2B"/>
    <w:rsid w:val="00B22986"/>
    <w:rsid w:val="00B24AD1"/>
    <w:rsid w:val="00B31D6A"/>
    <w:rsid w:val="00B32D5E"/>
    <w:rsid w:val="00B33D01"/>
    <w:rsid w:val="00B34383"/>
    <w:rsid w:val="00B379B8"/>
    <w:rsid w:val="00B406BE"/>
    <w:rsid w:val="00B411CB"/>
    <w:rsid w:val="00B42070"/>
    <w:rsid w:val="00B42A16"/>
    <w:rsid w:val="00B42BB5"/>
    <w:rsid w:val="00B42D77"/>
    <w:rsid w:val="00B43815"/>
    <w:rsid w:val="00B4472F"/>
    <w:rsid w:val="00B475FE"/>
    <w:rsid w:val="00B51229"/>
    <w:rsid w:val="00B513B6"/>
    <w:rsid w:val="00B52F49"/>
    <w:rsid w:val="00B57C64"/>
    <w:rsid w:val="00B6546E"/>
    <w:rsid w:val="00B655F2"/>
    <w:rsid w:val="00B709C4"/>
    <w:rsid w:val="00B71101"/>
    <w:rsid w:val="00B776C8"/>
    <w:rsid w:val="00B77CC1"/>
    <w:rsid w:val="00B81DE2"/>
    <w:rsid w:val="00B81E18"/>
    <w:rsid w:val="00B841BB"/>
    <w:rsid w:val="00B85395"/>
    <w:rsid w:val="00B8607D"/>
    <w:rsid w:val="00B875F1"/>
    <w:rsid w:val="00B940EB"/>
    <w:rsid w:val="00B9458C"/>
    <w:rsid w:val="00B95F3F"/>
    <w:rsid w:val="00B96E52"/>
    <w:rsid w:val="00BA07B8"/>
    <w:rsid w:val="00BA13B2"/>
    <w:rsid w:val="00BA1C6F"/>
    <w:rsid w:val="00BA53E6"/>
    <w:rsid w:val="00BA57AD"/>
    <w:rsid w:val="00BA723F"/>
    <w:rsid w:val="00BB073A"/>
    <w:rsid w:val="00BB2CED"/>
    <w:rsid w:val="00BB3748"/>
    <w:rsid w:val="00BB46FC"/>
    <w:rsid w:val="00BB485D"/>
    <w:rsid w:val="00BB52F6"/>
    <w:rsid w:val="00BC010D"/>
    <w:rsid w:val="00BC12A0"/>
    <w:rsid w:val="00BC19C7"/>
    <w:rsid w:val="00BC613C"/>
    <w:rsid w:val="00BC6792"/>
    <w:rsid w:val="00BC6AC4"/>
    <w:rsid w:val="00BD5577"/>
    <w:rsid w:val="00BD6581"/>
    <w:rsid w:val="00BD6C09"/>
    <w:rsid w:val="00BE0A41"/>
    <w:rsid w:val="00BE2E53"/>
    <w:rsid w:val="00BE3F5A"/>
    <w:rsid w:val="00BE4432"/>
    <w:rsid w:val="00BE5DD7"/>
    <w:rsid w:val="00BF045A"/>
    <w:rsid w:val="00BF0B6F"/>
    <w:rsid w:val="00BF1ACF"/>
    <w:rsid w:val="00BF4723"/>
    <w:rsid w:val="00BF51BD"/>
    <w:rsid w:val="00BF5906"/>
    <w:rsid w:val="00BF7C24"/>
    <w:rsid w:val="00C0082A"/>
    <w:rsid w:val="00C00C21"/>
    <w:rsid w:val="00C01E60"/>
    <w:rsid w:val="00C0218F"/>
    <w:rsid w:val="00C0392A"/>
    <w:rsid w:val="00C04FB8"/>
    <w:rsid w:val="00C05F68"/>
    <w:rsid w:val="00C07D30"/>
    <w:rsid w:val="00C14AC7"/>
    <w:rsid w:val="00C22C44"/>
    <w:rsid w:val="00C23833"/>
    <w:rsid w:val="00C23925"/>
    <w:rsid w:val="00C245E7"/>
    <w:rsid w:val="00C24674"/>
    <w:rsid w:val="00C25D1D"/>
    <w:rsid w:val="00C2674A"/>
    <w:rsid w:val="00C26FD6"/>
    <w:rsid w:val="00C32DE8"/>
    <w:rsid w:val="00C338A9"/>
    <w:rsid w:val="00C33A44"/>
    <w:rsid w:val="00C37D7B"/>
    <w:rsid w:val="00C4107D"/>
    <w:rsid w:val="00C42664"/>
    <w:rsid w:val="00C4426B"/>
    <w:rsid w:val="00C5036E"/>
    <w:rsid w:val="00C50875"/>
    <w:rsid w:val="00C51156"/>
    <w:rsid w:val="00C52D5A"/>
    <w:rsid w:val="00C5375D"/>
    <w:rsid w:val="00C53BAA"/>
    <w:rsid w:val="00C55069"/>
    <w:rsid w:val="00C55182"/>
    <w:rsid w:val="00C57F49"/>
    <w:rsid w:val="00C6077A"/>
    <w:rsid w:val="00C64E63"/>
    <w:rsid w:val="00C6503B"/>
    <w:rsid w:val="00C6503D"/>
    <w:rsid w:val="00C65242"/>
    <w:rsid w:val="00C711EA"/>
    <w:rsid w:val="00C71CFD"/>
    <w:rsid w:val="00C722D1"/>
    <w:rsid w:val="00C7714A"/>
    <w:rsid w:val="00C77C7D"/>
    <w:rsid w:val="00C8022A"/>
    <w:rsid w:val="00C803BE"/>
    <w:rsid w:val="00C81519"/>
    <w:rsid w:val="00C81531"/>
    <w:rsid w:val="00C8281A"/>
    <w:rsid w:val="00C82E1F"/>
    <w:rsid w:val="00C84BC0"/>
    <w:rsid w:val="00C84F11"/>
    <w:rsid w:val="00C90B39"/>
    <w:rsid w:val="00C92E22"/>
    <w:rsid w:val="00C93B72"/>
    <w:rsid w:val="00C93E08"/>
    <w:rsid w:val="00C94630"/>
    <w:rsid w:val="00C94FE5"/>
    <w:rsid w:val="00C961D8"/>
    <w:rsid w:val="00C9622B"/>
    <w:rsid w:val="00CA0B9B"/>
    <w:rsid w:val="00CA3C14"/>
    <w:rsid w:val="00CA3F6F"/>
    <w:rsid w:val="00CA5580"/>
    <w:rsid w:val="00CA60EF"/>
    <w:rsid w:val="00CA7A48"/>
    <w:rsid w:val="00CA7F87"/>
    <w:rsid w:val="00CB07B5"/>
    <w:rsid w:val="00CB235E"/>
    <w:rsid w:val="00CB2437"/>
    <w:rsid w:val="00CB60F3"/>
    <w:rsid w:val="00CB6553"/>
    <w:rsid w:val="00CB72CE"/>
    <w:rsid w:val="00CC0452"/>
    <w:rsid w:val="00CC0491"/>
    <w:rsid w:val="00CC0E11"/>
    <w:rsid w:val="00CC4FC4"/>
    <w:rsid w:val="00CC5834"/>
    <w:rsid w:val="00CC6B08"/>
    <w:rsid w:val="00CC74C2"/>
    <w:rsid w:val="00CD0679"/>
    <w:rsid w:val="00CD07B8"/>
    <w:rsid w:val="00CD07BE"/>
    <w:rsid w:val="00CD12F3"/>
    <w:rsid w:val="00CD14D3"/>
    <w:rsid w:val="00CD3E54"/>
    <w:rsid w:val="00CD55F0"/>
    <w:rsid w:val="00CD58E7"/>
    <w:rsid w:val="00CD6890"/>
    <w:rsid w:val="00CD7D51"/>
    <w:rsid w:val="00CE087E"/>
    <w:rsid w:val="00CE1ED9"/>
    <w:rsid w:val="00CE2D5F"/>
    <w:rsid w:val="00CE38FC"/>
    <w:rsid w:val="00CE5962"/>
    <w:rsid w:val="00CE676D"/>
    <w:rsid w:val="00CF0500"/>
    <w:rsid w:val="00CF12C7"/>
    <w:rsid w:val="00CF7650"/>
    <w:rsid w:val="00D00C5E"/>
    <w:rsid w:val="00D019E0"/>
    <w:rsid w:val="00D01FE1"/>
    <w:rsid w:val="00D02486"/>
    <w:rsid w:val="00D0709F"/>
    <w:rsid w:val="00D100EB"/>
    <w:rsid w:val="00D15D0A"/>
    <w:rsid w:val="00D17874"/>
    <w:rsid w:val="00D230ED"/>
    <w:rsid w:val="00D23467"/>
    <w:rsid w:val="00D2411E"/>
    <w:rsid w:val="00D24335"/>
    <w:rsid w:val="00D26CDC"/>
    <w:rsid w:val="00D2711A"/>
    <w:rsid w:val="00D30FDD"/>
    <w:rsid w:val="00D321C4"/>
    <w:rsid w:val="00D370DD"/>
    <w:rsid w:val="00D42315"/>
    <w:rsid w:val="00D425C6"/>
    <w:rsid w:val="00D43749"/>
    <w:rsid w:val="00D4550B"/>
    <w:rsid w:val="00D46096"/>
    <w:rsid w:val="00D47071"/>
    <w:rsid w:val="00D5150D"/>
    <w:rsid w:val="00D516E6"/>
    <w:rsid w:val="00D524F6"/>
    <w:rsid w:val="00D54275"/>
    <w:rsid w:val="00D57944"/>
    <w:rsid w:val="00D57AFE"/>
    <w:rsid w:val="00D6123B"/>
    <w:rsid w:val="00D61F5E"/>
    <w:rsid w:val="00D646B2"/>
    <w:rsid w:val="00D6589B"/>
    <w:rsid w:val="00D7104C"/>
    <w:rsid w:val="00D71B27"/>
    <w:rsid w:val="00D71B98"/>
    <w:rsid w:val="00D736B8"/>
    <w:rsid w:val="00D73E7A"/>
    <w:rsid w:val="00D752C3"/>
    <w:rsid w:val="00D75311"/>
    <w:rsid w:val="00D762DF"/>
    <w:rsid w:val="00D7642A"/>
    <w:rsid w:val="00D76D6B"/>
    <w:rsid w:val="00D76F57"/>
    <w:rsid w:val="00D80454"/>
    <w:rsid w:val="00D80FF7"/>
    <w:rsid w:val="00D843EB"/>
    <w:rsid w:val="00D853DF"/>
    <w:rsid w:val="00D85F08"/>
    <w:rsid w:val="00D871FA"/>
    <w:rsid w:val="00D90B43"/>
    <w:rsid w:val="00D91FB7"/>
    <w:rsid w:val="00D92970"/>
    <w:rsid w:val="00DA017B"/>
    <w:rsid w:val="00DA2E20"/>
    <w:rsid w:val="00DA4BCE"/>
    <w:rsid w:val="00DB27BD"/>
    <w:rsid w:val="00DB31B9"/>
    <w:rsid w:val="00DB337D"/>
    <w:rsid w:val="00DB389B"/>
    <w:rsid w:val="00DB39A4"/>
    <w:rsid w:val="00DB5591"/>
    <w:rsid w:val="00DB6266"/>
    <w:rsid w:val="00DB62EC"/>
    <w:rsid w:val="00DC05BF"/>
    <w:rsid w:val="00DC0712"/>
    <w:rsid w:val="00DC1383"/>
    <w:rsid w:val="00DC38B2"/>
    <w:rsid w:val="00DC3A2F"/>
    <w:rsid w:val="00DC507A"/>
    <w:rsid w:val="00DC794F"/>
    <w:rsid w:val="00DC7D2B"/>
    <w:rsid w:val="00DD02BD"/>
    <w:rsid w:val="00DD64D5"/>
    <w:rsid w:val="00DD7343"/>
    <w:rsid w:val="00DE3FC3"/>
    <w:rsid w:val="00DE495A"/>
    <w:rsid w:val="00E01BBD"/>
    <w:rsid w:val="00E01CF2"/>
    <w:rsid w:val="00E05ED4"/>
    <w:rsid w:val="00E06272"/>
    <w:rsid w:val="00E06ECC"/>
    <w:rsid w:val="00E13CF1"/>
    <w:rsid w:val="00E13E5C"/>
    <w:rsid w:val="00E144DC"/>
    <w:rsid w:val="00E151EB"/>
    <w:rsid w:val="00E15F23"/>
    <w:rsid w:val="00E21DA6"/>
    <w:rsid w:val="00E23136"/>
    <w:rsid w:val="00E2345B"/>
    <w:rsid w:val="00E24C3A"/>
    <w:rsid w:val="00E25849"/>
    <w:rsid w:val="00E276B4"/>
    <w:rsid w:val="00E33E3B"/>
    <w:rsid w:val="00E33EFD"/>
    <w:rsid w:val="00E364A6"/>
    <w:rsid w:val="00E409B5"/>
    <w:rsid w:val="00E40B5A"/>
    <w:rsid w:val="00E446A5"/>
    <w:rsid w:val="00E446B2"/>
    <w:rsid w:val="00E44F67"/>
    <w:rsid w:val="00E504D9"/>
    <w:rsid w:val="00E50B5C"/>
    <w:rsid w:val="00E50BE0"/>
    <w:rsid w:val="00E50C8B"/>
    <w:rsid w:val="00E50FE1"/>
    <w:rsid w:val="00E51211"/>
    <w:rsid w:val="00E53BBB"/>
    <w:rsid w:val="00E57E02"/>
    <w:rsid w:val="00E61699"/>
    <w:rsid w:val="00E65021"/>
    <w:rsid w:val="00E65B98"/>
    <w:rsid w:val="00E71A17"/>
    <w:rsid w:val="00E7689A"/>
    <w:rsid w:val="00E82E5E"/>
    <w:rsid w:val="00E8466B"/>
    <w:rsid w:val="00E86851"/>
    <w:rsid w:val="00E93727"/>
    <w:rsid w:val="00E945E9"/>
    <w:rsid w:val="00E95233"/>
    <w:rsid w:val="00E96EC5"/>
    <w:rsid w:val="00EA09CE"/>
    <w:rsid w:val="00EA357B"/>
    <w:rsid w:val="00EA4325"/>
    <w:rsid w:val="00EA4F93"/>
    <w:rsid w:val="00EA5169"/>
    <w:rsid w:val="00EA5935"/>
    <w:rsid w:val="00EA5F25"/>
    <w:rsid w:val="00EB0235"/>
    <w:rsid w:val="00EB2633"/>
    <w:rsid w:val="00EB7D72"/>
    <w:rsid w:val="00EC7264"/>
    <w:rsid w:val="00ED3C29"/>
    <w:rsid w:val="00ED4C13"/>
    <w:rsid w:val="00ED54BB"/>
    <w:rsid w:val="00ED7612"/>
    <w:rsid w:val="00ED7EDB"/>
    <w:rsid w:val="00EE076D"/>
    <w:rsid w:val="00EE25C6"/>
    <w:rsid w:val="00EE2E42"/>
    <w:rsid w:val="00EF08B1"/>
    <w:rsid w:val="00EF1AD7"/>
    <w:rsid w:val="00EF383C"/>
    <w:rsid w:val="00EF6F83"/>
    <w:rsid w:val="00EF7E3C"/>
    <w:rsid w:val="00F018EB"/>
    <w:rsid w:val="00F0265D"/>
    <w:rsid w:val="00F030F2"/>
    <w:rsid w:val="00F05728"/>
    <w:rsid w:val="00F07AA3"/>
    <w:rsid w:val="00F12D21"/>
    <w:rsid w:val="00F15C99"/>
    <w:rsid w:val="00F1602E"/>
    <w:rsid w:val="00F2348E"/>
    <w:rsid w:val="00F2350A"/>
    <w:rsid w:val="00F2425F"/>
    <w:rsid w:val="00F2521D"/>
    <w:rsid w:val="00F32D6C"/>
    <w:rsid w:val="00F35E1D"/>
    <w:rsid w:val="00F37665"/>
    <w:rsid w:val="00F4608F"/>
    <w:rsid w:val="00F46FE8"/>
    <w:rsid w:val="00F50F6A"/>
    <w:rsid w:val="00F515C3"/>
    <w:rsid w:val="00F51A89"/>
    <w:rsid w:val="00F53BA4"/>
    <w:rsid w:val="00F53CE2"/>
    <w:rsid w:val="00F54838"/>
    <w:rsid w:val="00F5593E"/>
    <w:rsid w:val="00F60A9E"/>
    <w:rsid w:val="00F65B52"/>
    <w:rsid w:val="00F670B8"/>
    <w:rsid w:val="00F7143C"/>
    <w:rsid w:val="00F73AB9"/>
    <w:rsid w:val="00F757BA"/>
    <w:rsid w:val="00F77177"/>
    <w:rsid w:val="00F81AE8"/>
    <w:rsid w:val="00F84499"/>
    <w:rsid w:val="00F86597"/>
    <w:rsid w:val="00F918AE"/>
    <w:rsid w:val="00F92229"/>
    <w:rsid w:val="00F929E3"/>
    <w:rsid w:val="00F94D32"/>
    <w:rsid w:val="00F96337"/>
    <w:rsid w:val="00F96B1E"/>
    <w:rsid w:val="00F977BE"/>
    <w:rsid w:val="00FA0073"/>
    <w:rsid w:val="00FA0170"/>
    <w:rsid w:val="00FA0D48"/>
    <w:rsid w:val="00FA3D2D"/>
    <w:rsid w:val="00FB0791"/>
    <w:rsid w:val="00FB32A8"/>
    <w:rsid w:val="00FB459C"/>
    <w:rsid w:val="00FB5796"/>
    <w:rsid w:val="00FB6855"/>
    <w:rsid w:val="00FC23C5"/>
    <w:rsid w:val="00FC2C2A"/>
    <w:rsid w:val="00FC3C10"/>
    <w:rsid w:val="00FC4195"/>
    <w:rsid w:val="00FC64F6"/>
    <w:rsid w:val="00FC6B78"/>
    <w:rsid w:val="00FC6DAC"/>
    <w:rsid w:val="00FD02E3"/>
    <w:rsid w:val="00FD08AC"/>
    <w:rsid w:val="00FD17A2"/>
    <w:rsid w:val="00FD1D55"/>
    <w:rsid w:val="00FD37D9"/>
    <w:rsid w:val="00FD3D69"/>
    <w:rsid w:val="00FD636E"/>
    <w:rsid w:val="00FE4768"/>
    <w:rsid w:val="00FE5906"/>
    <w:rsid w:val="00FE69C1"/>
    <w:rsid w:val="00FF18A4"/>
    <w:rsid w:val="00FF19F3"/>
    <w:rsid w:val="00FF270E"/>
    <w:rsid w:val="00FF3955"/>
    <w:rsid w:val="00FF440B"/>
    <w:rsid w:val="0CF4BBC2"/>
    <w:rsid w:val="15C8CCB3"/>
    <w:rsid w:val="1FF1E800"/>
    <w:rsid w:val="4A7804AB"/>
    <w:rsid w:val="5248475A"/>
    <w:rsid w:val="56FD1149"/>
    <w:rsid w:val="5B3FF41C"/>
    <w:rsid w:val="5E0FF536"/>
    <w:rsid w:val="64D09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A1F473"/>
  <w15:chartTrackingRefBased/>
  <w15:docId w15:val="{41EC9A95-BD85-4A19-BF3A-2E01BB36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Pr>
      <w:lang w:eastAsia="sk-SK"/>
    </w:rPr>
  </w:style>
  <w:style w:type="paragraph" w:styleId="Nadpis1">
    <w:name w:val="heading 1"/>
    <w:basedOn w:val="Normlny"/>
    <w:next w:val="Normlny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y"/>
    <w:next w:val="Normlny"/>
    <w:qFormat/>
    <w:pPr>
      <w:keepNext/>
      <w:ind w:left="5387" w:right="851"/>
      <w:jc w:val="center"/>
      <w:outlineLvl w:val="1"/>
    </w:pPr>
    <w:rPr>
      <w:b/>
      <w:sz w:val="24"/>
    </w:rPr>
  </w:style>
  <w:style w:type="paragraph" w:styleId="Nadpis3">
    <w:name w:val="heading 3"/>
    <w:basedOn w:val="Normlny"/>
    <w:next w:val="Normlny"/>
    <w:link w:val="Nadpis3Char"/>
    <w:unhideWhenUsed/>
    <w:qFormat/>
    <w:rsid w:val="00BF590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67607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pPr>
      <w:tabs>
        <w:tab w:val="center" w:pos="4153"/>
        <w:tab w:val="right" w:pos="8306"/>
      </w:tabs>
    </w:pPr>
  </w:style>
  <w:style w:type="paragraph" w:styleId="Pta">
    <w:name w:val="footer"/>
    <w:basedOn w:val="Normlny"/>
    <w:link w:val="PtaChar"/>
    <w:pPr>
      <w:tabs>
        <w:tab w:val="center" w:pos="4153"/>
        <w:tab w:val="right" w:pos="8306"/>
      </w:tabs>
    </w:pPr>
  </w:style>
  <w:style w:type="character" w:styleId="slostrany">
    <w:name w:val="page number"/>
    <w:basedOn w:val="Predvolenpsmoodseku"/>
    <w:rsid w:val="00FE5906"/>
  </w:style>
  <w:style w:type="paragraph" w:customStyle="1" w:styleId="vec">
    <w:name w:val="vec"/>
    <w:basedOn w:val="Normlny"/>
    <w:pPr>
      <w:pBdr>
        <w:bottom w:val="single" w:sz="4" w:space="1" w:color="auto"/>
      </w:pBdr>
      <w:tabs>
        <w:tab w:val="left" w:pos="0"/>
      </w:tabs>
    </w:pPr>
    <w:rPr>
      <w:b/>
      <w:sz w:val="24"/>
    </w:rPr>
  </w:style>
  <w:style w:type="paragraph" w:customStyle="1" w:styleId="text">
    <w:name w:val="text"/>
    <w:basedOn w:val="Normlny"/>
    <w:pPr>
      <w:spacing w:before="120"/>
      <w:ind w:firstLine="720"/>
      <w:jc w:val="both"/>
    </w:pPr>
    <w:rPr>
      <w:sz w:val="24"/>
    </w:rPr>
  </w:style>
  <w:style w:type="character" w:customStyle="1" w:styleId="HlavikaChar">
    <w:name w:val="Hlavička Char"/>
    <w:link w:val="Hlavika"/>
    <w:locked/>
    <w:rsid w:val="00260D53"/>
  </w:style>
  <w:style w:type="character" w:styleId="Hypertextovprepojenie">
    <w:name w:val="Hyperlink"/>
    <w:rsid w:val="00C7714A"/>
    <w:rPr>
      <w:color w:val="0000FF"/>
      <w:u w:val="single"/>
    </w:rPr>
  </w:style>
  <w:style w:type="paragraph" w:customStyle="1" w:styleId="ablna">
    <w:name w:val="Šablóna"/>
    <w:basedOn w:val="Hlavika"/>
    <w:link w:val="ablnaChar"/>
    <w:qFormat/>
    <w:rsid w:val="00547B89"/>
    <w:pPr>
      <w:tabs>
        <w:tab w:val="clear" w:pos="4153"/>
        <w:tab w:val="clear" w:pos="8306"/>
        <w:tab w:val="center" w:pos="-142"/>
        <w:tab w:val="center" w:pos="4536"/>
        <w:tab w:val="right" w:pos="9072"/>
        <w:tab w:val="right" w:pos="9356"/>
      </w:tabs>
      <w:suppressAutoHyphens/>
      <w:ind w:right="-1"/>
    </w:pPr>
    <w:rPr>
      <w:sz w:val="24"/>
      <w:szCs w:val="24"/>
      <w:lang w:val="x-none" w:eastAsia="ar-SA"/>
    </w:rPr>
  </w:style>
  <w:style w:type="character" w:customStyle="1" w:styleId="ablnaChar">
    <w:name w:val="Šablóna Char"/>
    <w:link w:val="ablna"/>
    <w:rsid w:val="00547B89"/>
    <w:rPr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rsid w:val="00CE2D5F"/>
    <w:rPr>
      <w:rFonts w:ascii="Segoe UI" w:hAnsi="Segoe UI"/>
      <w:sz w:val="18"/>
      <w:szCs w:val="18"/>
      <w:lang w:val="x-none" w:eastAsia="x-none"/>
    </w:rPr>
  </w:style>
  <w:style w:type="character" w:customStyle="1" w:styleId="TextbublinyChar">
    <w:name w:val="Text bubliny Char"/>
    <w:link w:val="Textbubliny"/>
    <w:rsid w:val="00CE2D5F"/>
    <w:rPr>
      <w:rFonts w:ascii="Segoe UI" w:hAnsi="Segoe UI" w:cs="Segoe UI"/>
      <w:sz w:val="18"/>
      <w:szCs w:val="18"/>
    </w:rPr>
  </w:style>
  <w:style w:type="paragraph" w:customStyle="1" w:styleId="E">
    <w:name w:val="E"/>
    <w:qFormat/>
    <w:rsid w:val="00FA0073"/>
    <w:pPr>
      <w:spacing w:after="200" w:line="276" w:lineRule="auto"/>
    </w:pPr>
    <w:rPr>
      <w:rFonts w:ascii="Arial" w:eastAsia="Calibri" w:hAnsi="Arial"/>
      <w:sz w:val="18"/>
      <w:szCs w:val="22"/>
      <w:lang w:eastAsia="en-US"/>
    </w:rPr>
  </w:style>
  <w:style w:type="paragraph" w:customStyle="1" w:styleId="MZVnormal">
    <w:name w:val="MZV normal"/>
    <w:basedOn w:val="Normlny"/>
    <w:rsid w:val="005803FC"/>
    <w:rPr>
      <w:rFonts w:ascii="Arial" w:hAnsi="Arial"/>
      <w:color w:val="000000"/>
      <w:sz w:val="22"/>
      <w:szCs w:val="24"/>
    </w:rPr>
  </w:style>
  <w:style w:type="table" w:styleId="Mriekatabuky">
    <w:name w:val="Table Grid"/>
    <w:basedOn w:val="Normlnatabuka"/>
    <w:uiPriority w:val="59"/>
    <w:rsid w:val="00025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aChar">
    <w:name w:val="Päta Char"/>
    <w:link w:val="Pta"/>
    <w:rsid w:val="003A3C6B"/>
  </w:style>
  <w:style w:type="character" w:customStyle="1" w:styleId="Zkladntext">
    <w:name w:val="Základný text_"/>
    <w:link w:val="Zkladntext2"/>
    <w:rsid w:val="00AA3DAC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Zkladntext2">
    <w:name w:val="Základný text2"/>
    <w:basedOn w:val="Normlny"/>
    <w:link w:val="Zkladntext"/>
    <w:rsid w:val="00AA3DAC"/>
    <w:pPr>
      <w:shd w:val="clear" w:color="auto" w:fill="FFFFFF"/>
      <w:spacing w:line="379" w:lineRule="exact"/>
      <w:ind w:hanging="300"/>
      <w:jc w:val="both"/>
    </w:pPr>
    <w:rPr>
      <w:rFonts w:ascii="Arial" w:eastAsia="Arial" w:hAnsi="Arial" w:cs="Arial"/>
      <w:sz w:val="17"/>
      <w:szCs w:val="17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6A6514"/>
    <w:pPr>
      <w:ind w:left="720"/>
      <w:contextualSpacing/>
    </w:pPr>
    <w:rPr>
      <w:rFonts w:eastAsia="Calibri"/>
      <w:sz w:val="24"/>
      <w:szCs w:val="22"/>
      <w:lang w:eastAsia="en-US"/>
    </w:rPr>
  </w:style>
  <w:style w:type="paragraph" w:customStyle="1" w:styleId="l41">
    <w:name w:val="l41"/>
    <w:basedOn w:val="Normlny"/>
    <w:rsid w:val="006A6514"/>
    <w:pPr>
      <w:jc w:val="both"/>
    </w:pPr>
    <w:rPr>
      <w:sz w:val="24"/>
      <w:szCs w:val="24"/>
    </w:rPr>
  </w:style>
  <w:style w:type="character" w:customStyle="1" w:styleId="num1">
    <w:name w:val="num1"/>
    <w:rsid w:val="006A6514"/>
    <w:rPr>
      <w:b/>
      <w:bCs/>
      <w:color w:val="303030"/>
    </w:rPr>
  </w:style>
  <w:style w:type="character" w:customStyle="1" w:styleId="Zkladntext3">
    <w:name w:val="Základný text (3)"/>
    <w:rsid w:val="006A651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Zkladntext4">
    <w:name w:val="Základný text (4)_"/>
    <w:link w:val="Zkladntext40"/>
    <w:rsid w:val="006A6514"/>
    <w:rPr>
      <w:rFonts w:ascii="Arial" w:eastAsia="Arial" w:hAnsi="Arial" w:cs="Arial"/>
      <w:shd w:val="clear" w:color="auto" w:fill="FFFFFF"/>
    </w:rPr>
  </w:style>
  <w:style w:type="paragraph" w:customStyle="1" w:styleId="Zkladntext1">
    <w:name w:val="Základný text1"/>
    <w:basedOn w:val="Normlny"/>
    <w:rsid w:val="006A6514"/>
    <w:pPr>
      <w:shd w:val="clear" w:color="auto" w:fill="FFFFFF"/>
      <w:spacing w:before="360" w:line="283" w:lineRule="exact"/>
      <w:ind w:hanging="360"/>
      <w:jc w:val="both"/>
    </w:pPr>
    <w:rPr>
      <w:rFonts w:ascii="Arial" w:eastAsia="Arial" w:hAnsi="Arial" w:cs="Arial"/>
      <w:sz w:val="19"/>
      <w:szCs w:val="19"/>
      <w:lang w:eastAsia="en-US"/>
    </w:rPr>
  </w:style>
  <w:style w:type="paragraph" w:customStyle="1" w:styleId="Zkladntext40">
    <w:name w:val="Základný text (4)"/>
    <w:basedOn w:val="Normlny"/>
    <w:link w:val="Zkladntext4"/>
    <w:rsid w:val="006A6514"/>
    <w:pPr>
      <w:shd w:val="clear" w:color="auto" w:fill="FFFFFF"/>
      <w:spacing w:before="60" w:after="240" w:line="274" w:lineRule="exact"/>
      <w:jc w:val="both"/>
    </w:pPr>
    <w:rPr>
      <w:rFonts w:ascii="Arial" w:eastAsia="Arial" w:hAnsi="Arial" w:cs="Arial"/>
    </w:rPr>
  </w:style>
  <w:style w:type="character" w:customStyle="1" w:styleId="st1">
    <w:name w:val="st1"/>
    <w:rsid w:val="006A6514"/>
  </w:style>
  <w:style w:type="character" w:customStyle="1" w:styleId="h1a2">
    <w:name w:val="h1a2"/>
    <w:rsid w:val="006A6514"/>
    <w:rPr>
      <w:vanish w:val="0"/>
      <w:webHidden w:val="0"/>
      <w:sz w:val="24"/>
      <w:szCs w:val="24"/>
      <w:specVanish w:val="0"/>
    </w:rPr>
  </w:style>
  <w:style w:type="paragraph" w:customStyle="1" w:styleId="Default">
    <w:name w:val="Default"/>
    <w:rsid w:val="006A6514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formtext">
    <w:name w:val="formtext"/>
    <w:rsid w:val="006A6514"/>
  </w:style>
  <w:style w:type="character" w:customStyle="1" w:styleId="formtitle1">
    <w:name w:val="formtitle1"/>
    <w:rsid w:val="006A6514"/>
    <w:rPr>
      <w:b/>
      <w:bCs/>
      <w:sz w:val="24"/>
      <w:szCs w:val="24"/>
    </w:rPr>
  </w:style>
  <w:style w:type="paragraph" w:customStyle="1" w:styleId="Normln">
    <w:name w:val="Normln"/>
    <w:rsid w:val="006A6514"/>
    <w:pPr>
      <w:autoSpaceDE w:val="0"/>
      <w:autoSpaceDN w:val="0"/>
      <w:adjustRightInd w:val="0"/>
    </w:pPr>
    <w:rPr>
      <w:rFonts w:ascii="Arial" w:hAnsi="Arial"/>
      <w:sz w:val="24"/>
      <w:szCs w:val="24"/>
      <w:lang w:val="cs-CZ" w:eastAsia="cs-CZ"/>
    </w:rPr>
  </w:style>
  <w:style w:type="paragraph" w:styleId="Zarkazkladnhotextu">
    <w:name w:val="Body Text Indent"/>
    <w:basedOn w:val="Normlny"/>
    <w:link w:val="ZarkazkladnhotextuChar"/>
    <w:unhideWhenUsed/>
    <w:rsid w:val="00135343"/>
    <w:pPr>
      <w:spacing w:after="120"/>
      <w:ind w:left="283"/>
    </w:pPr>
    <w:rPr>
      <w:sz w:val="24"/>
      <w:szCs w:val="24"/>
      <w:lang w:eastAsia="cs-CZ"/>
    </w:rPr>
  </w:style>
  <w:style w:type="character" w:customStyle="1" w:styleId="ZarkazkladnhotextuChar">
    <w:name w:val="Zarážka základného textu Char"/>
    <w:link w:val="Zarkazkladnhotextu"/>
    <w:rsid w:val="00135343"/>
    <w:rPr>
      <w:sz w:val="24"/>
      <w:szCs w:val="24"/>
      <w:lang w:eastAsia="cs-CZ"/>
    </w:rPr>
  </w:style>
  <w:style w:type="character" w:customStyle="1" w:styleId="Zkladntext20">
    <w:name w:val="Základný text (2)"/>
    <w:rsid w:val="00622E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u w:val="single"/>
    </w:rPr>
  </w:style>
  <w:style w:type="character" w:customStyle="1" w:styleId="Zhlavie1">
    <w:name w:val="Záhlavie #1_"/>
    <w:link w:val="Zhlavie10"/>
    <w:rsid w:val="00622EAA"/>
    <w:rPr>
      <w:rFonts w:ascii="Arial" w:eastAsia="Arial" w:hAnsi="Arial" w:cs="Arial"/>
      <w:spacing w:val="-10"/>
      <w:sz w:val="19"/>
      <w:szCs w:val="19"/>
      <w:shd w:val="clear" w:color="auto" w:fill="FFFFFF"/>
    </w:rPr>
  </w:style>
  <w:style w:type="character" w:customStyle="1" w:styleId="ZkladntextTun">
    <w:name w:val="Základný text + Tučné"/>
    <w:rsid w:val="00622EAA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character" w:customStyle="1" w:styleId="Zkladntext8bodovTunKurzva">
    <w:name w:val="Základný text + 8 bodov;Tučné;Kurzíva"/>
    <w:rsid w:val="00622EAA"/>
    <w:rPr>
      <w:rFonts w:ascii="Arial" w:eastAsia="Arial" w:hAnsi="Arial" w:cs="Arial"/>
      <w:b/>
      <w:bCs/>
      <w:i/>
      <w:iCs/>
      <w:sz w:val="16"/>
      <w:szCs w:val="16"/>
      <w:shd w:val="clear" w:color="auto" w:fill="FFFFFF"/>
    </w:rPr>
  </w:style>
  <w:style w:type="paragraph" w:customStyle="1" w:styleId="Zhlavie10">
    <w:name w:val="Záhlavie #1"/>
    <w:basedOn w:val="Normlny"/>
    <w:link w:val="Zhlavie1"/>
    <w:rsid w:val="00622EAA"/>
    <w:pPr>
      <w:shd w:val="clear" w:color="auto" w:fill="FFFFFF"/>
      <w:spacing w:line="170" w:lineRule="exact"/>
      <w:outlineLvl w:val="0"/>
    </w:pPr>
    <w:rPr>
      <w:rFonts w:ascii="Arial" w:eastAsia="Arial" w:hAnsi="Arial" w:cs="Arial"/>
      <w:spacing w:val="-10"/>
      <w:sz w:val="19"/>
      <w:szCs w:val="19"/>
    </w:rPr>
  </w:style>
  <w:style w:type="character" w:customStyle="1" w:styleId="Nzovobrzka">
    <w:name w:val="Názov obrázka_"/>
    <w:link w:val="Nzovobrzka0"/>
    <w:rsid w:val="00622EAA"/>
    <w:rPr>
      <w:rFonts w:ascii="Arial" w:eastAsia="Arial" w:hAnsi="Arial" w:cs="Arial"/>
      <w:spacing w:val="-10"/>
      <w:sz w:val="17"/>
      <w:szCs w:val="17"/>
      <w:shd w:val="clear" w:color="auto" w:fill="FFFFFF"/>
    </w:rPr>
  </w:style>
  <w:style w:type="paragraph" w:customStyle="1" w:styleId="Nzovobrzka0">
    <w:name w:val="Názov obrázka"/>
    <w:basedOn w:val="Normlny"/>
    <w:link w:val="Nzovobrzka"/>
    <w:rsid w:val="00622EAA"/>
    <w:pPr>
      <w:shd w:val="clear" w:color="auto" w:fill="FFFFFF"/>
      <w:spacing w:line="204" w:lineRule="exact"/>
      <w:jc w:val="both"/>
    </w:pPr>
    <w:rPr>
      <w:rFonts w:ascii="Arial" w:eastAsia="Arial" w:hAnsi="Arial" w:cs="Arial"/>
      <w:spacing w:val="-10"/>
      <w:sz w:val="17"/>
      <w:szCs w:val="17"/>
    </w:rPr>
  </w:style>
  <w:style w:type="character" w:customStyle="1" w:styleId="Nadpis3Char">
    <w:name w:val="Nadpis 3 Char"/>
    <w:link w:val="Nadpis3"/>
    <w:rsid w:val="00BF590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rsid w:val="0067607A"/>
    <w:rPr>
      <w:rFonts w:ascii="Calibri" w:eastAsia="Times New Roman" w:hAnsi="Calibri" w:cs="Times New Roman"/>
      <w:b/>
      <w:bCs/>
      <w:sz w:val="28"/>
      <w:szCs w:val="28"/>
    </w:rPr>
  </w:style>
  <w:style w:type="paragraph" w:styleId="Normlnywebov">
    <w:name w:val="Normal (Web)"/>
    <w:basedOn w:val="Normlny"/>
    <w:uiPriority w:val="99"/>
    <w:unhideWhenUsed/>
    <w:rsid w:val="00D54275"/>
    <w:pPr>
      <w:spacing w:before="100" w:beforeAutospacing="1" w:after="100" w:afterAutospacing="1"/>
    </w:pPr>
    <w:rPr>
      <w:rFonts w:ascii="Trebuchet MS" w:hAnsi="Trebuchet MS"/>
      <w:color w:val="000000"/>
      <w:sz w:val="17"/>
      <w:szCs w:val="17"/>
    </w:rPr>
  </w:style>
  <w:style w:type="character" w:styleId="Vrazn">
    <w:name w:val="Strong"/>
    <w:uiPriority w:val="22"/>
    <w:qFormat/>
    <w:rsid w:val="00D54275"/>
    <w:rPr>
      <w:b/>
      <w:bCs/>
    </w:rPr>
  </w:style>
  <w:style w:type="paragraph" w:styleId="Obyajntext">
    <w:name w:val="Plain Text"/>
    <w:basedOn w:val="Normlny"/>
    <w:link w:val="ObyajntextChar"/>
    <w:uiPriority w:val="99"/>
    <w:unhideWhenUsed/>
    <w:rsid w:val="007224C9"/>
    <w:rPr>
      <w:rFonts w:ascii="Calibri" w:eastAsia="Calibri" w:hAnsi="Calibri"/>
      <w:sz w:val="22"/>
      <w:szCs w:val="21"/>
      <w:lang w:eastAsia="en-US"/>
    </w:rPr>
  </w:style>
  <w:style w:type="character" w:customStyle="1" w:styleId="ObyajntextChar">
    <w:name w:val="Obyčajný text Char"/>
    <w:link w:val="Obyajntext"/>
    <w:uiPriority w:val="99"/>
    <w:rsid w:val="007224C9"/>
    <w:rPr>
      <w:rFonts w:ascii="Calibri" w:eastAsia="Calibri" w:hAnsi="Calibri"/>
      <w:sz w:val="22"/>
      <w:szCs w:val="21"/>
      <w:lang w:eastAsia="en-US"/>
    </w:rPr>
  </w:style>
  <w:style w:type="character" w:customStyle="1" w:styleId="hps">
    <w:name w:val="hps"/>
    <w:rsid w:val="007224C9"/>
  </w:style>
  <w:style w:type="character" w:customStyle="1" w:styleId="tocnumber">
    <w:name w:val="tocnumber"/>
    <w:rsid w:val="005B0894"/>
  </w:style>
  <w:style w:type="character" w:customStyle="1" w:styleId="toctoggle3">
    <w:name w:val="toctoggle3"/>
    <w:rsid w:val="005B0894"/>
  </w:style>
  <w:style w:type="character" w:customStyle="1" w:styleId="toctext">
    <w:name w:val="toctext"/>
    <w:rsid w:val="005B0894"/>
  </w:style>
  <w:style w:type="character" w:customStyle="1" w:styleId="mw-headline">
    <w:name w:val="mw-headline"/>
    <w:rsid w:val="005B0894"/>
  </w:style>
  <w:style w:type="character" w:customStyle="1" w:styleId="mw-editsection1">
    <w:name w:val="mw-editsection1"/>
    <w:rsid w:val="005B0894"/>
  </w:style>
  <w:style w:type="character" w:customStyle="1" w:styleId="mw-editsection-bracket">
    <w:name w:val="mw-editsection-bracket"/>
    <w:rsid w:val="005B0894"/>
  </w:style>
  <w:style w:type="character" w:customStyle="1" w:styleId="mw-editsection-divider1">
    <w:name w:val="mw-editsection-divider1"/>
    <w:rsid w:val="005B0894"/>
    <w:rPr>
      <w:color w:val="555555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2355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dformtovanHTMLChar">
    <w:name w:val="Predformátované HTML Char"/>
    <w:link w:val="PredformtovanHTML"/>
    <w:uiPriority w:val="99"/>
    <w:rsid w:val="002355A7"/>
    <w:rPr>
      <w:rFonts w:ascii="Courier New" w:hAnsi="Courier New" w:cs="Courier New"/>
    </w:rPr>
  </w:style>
  <w:style w:type="character" w:customStyle="1" w:styleId="Poznmkapodiarou2">
    <w:name w:val="Poznámka pod čiarou (2)_"/>
    <w:rsid w:val="00274465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Poznmkapodiarou2Niekurzva">
    <w:name w:val="Poznámka pod čiarou (2) + Nie kurzíva"/>
    <w:rsid w:val="00274465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Poznmkapodiarou20">
    <w:name w:val="Poznámka pod čiarou (2)"/>
    <w:rsid w:val="00274465"/>
  </w:style>
  <w:style w:type="paragraph" w:customStyle="1" w:styleId="Zkladntext7">
    <w:name w:val="Základný text7"/>
    <w:basedOn w:val="Normlny"/>
    <w:rsid w:val="00274465"/>
    <w:pPr>
      <w:shd w:val="clear" w:color="auto" w:fill="FFFFFF"/>
      <w:spacing w:before="420" w:line="0" w:lineRule="atLeast"/>
      <w:ind w:hanging="520"/>
      <w:jc w:val="both"/>
    </w:pPr>
    <w:rPr>
      <w:rFonts w:ascii="Book Antiqua" w:eastAsia="Book Antiqua" w:hAnsi="Book Antiqua" w:cs="Book Antiqua"/>
      <w:color w:val="000000"/>
      <w:sz w:val="19"/>
      <w:szCs w:val="19"/>
    </w:rPr>
  </w:style>
  <w:style w:type="paragraph" w:customStyle="1" w:styleId="titulok">
    <w:name w:val="titulok"/>
    <w:basedOn w:val="Normlny"/>
    <w:uiPriority w:val="99"/>
    <w:semiHidden/>
    <w:rsid w:val="00A33C78"/>
    <w:pPr>
      <w:spacing w:before="100" w:beforeAutospacing="1" w:after="100" w:afterAutospacing="1"/>
    </w:pPr>
    <w:rPr>
      <w:sz w:val="24"/>
      <w:szCs w:val="24"/>
    </w:rPr>
  </w:style>
  <w:style w:type="character" w:customStyle="1" w:styleId="ra">
    <w:name w:val="ra"/>
    <w:rsid w:val="0035216D"/>
  </w:style>
  <w:style w:type="character" w:customStyle="1" w:styleId="ro">
    <w:name w:val="ro"/>
    <w:rsid w:val="0035216D"/>
  </w:style>
  <w:style w:type="character" w:customStyle="1" w:styleId="tl">
    <w:name w:val="tl"/>
    <w:rsid w:val="0035216D"/>
  </w:style>
  <w:style w:type="character" w:customStyle="1" w:styleId="Zkladntext70">
    <w:name w:val="Základný text (7)_"/>
    <w:link w:val="Zkladntext71"/>
    <w:rsid w:val="0035216D"/>
    <w:rPr>
      <w:rFonts w:ascii="Arial" w:eastAsia="Arial" w:hAnsi="Arial" w:cs="Arial"/>
      <w:shd w:val="clear" w:color="auto" w:fill="FFFFFF"/>
    </w:rPr>
  </w:style>
  <w:style w:type="paragraph" w:customStyle="1" w:styleId="Zkladntext71">
    <w:name w:val="Základný text (7)"/>
    <w:basedOn w:val="Normlny"/>
    <w:link w:val="Zkladntext70"/>
    <w:rsid w:val="0035216D"/>
    <w:pPr>
      <w:shd w:val="clear" w:color="auto" w:fill="FFFFFF"/>
      <w:spacing w:line="0" w:lineRule="atLeast"/>
    </w:pPr>
    <w:rPr>
      <w:rFonts w:ascii="Arial" w:eastAsia="Arial" w:hAnsi="Arial" w:cs="Arial"/>
    </w:rPr>
  </w:style>
  <w:style w:type="character" w:customStyle="1" w:styleId="Zkladntext7bodovTun">
    <w:name w:val="Základný text + 7 bodov;Tučné"/>
    <w:rsid w:val="00474EED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bodytext">
    <w:name w:val="bodytext"/>
    <w:basedOn w:val="Normlny"/>
    <w:rsid w:val="004A2DD3"/>
    <w:pPr>
      <w:spacing w:before="100" w:beforeAutospacing="1" w:after="100" w:afterAutospacing="1"/>
    </w:pPr>
    <w:rPr>
      <w:sz w:val="24"/>
      <w:szCs w:val="24"/>
    </w:rPr>
  </w:style>
  <w:style w:type="character" w:styleId="Zvraznenie">
    <w:name w:val="Emphasis"/>
    <w:uiPriority w:val="20"/>
    <w:qFormat/>
    <w:rsid w:val="004A2DD3"/>
    <w:rPr>
      <w:b/>
      <w:bCs/>
      <w:i w:val="0"/>
      <w:iCs w:val="0"/>
    </w:rPr>
  </w:style>
  <w:style w:type="paragraph" w:customStyle="1" w:styleId="Zkladntext8">
    <w:name w:val="Základný text8"/>
    <w:basedOn w:val="Normlny"/>
    <w:rsid w:val="006A79B7"/>
    <w:pPr>
      <w:shd w:val="clear" w:color="auto" w:fill="FFFFFF"/>
      <w:spacing w:before="3240" w:line="408" w:lineRule="exact"/>
      <w:ind w:hanging="360"/>
    </w:pPr>
    <w:rPr>
      <w:sz w:val="23"/>
      <w:szCs w:val="23"/>
      <w:lang w:eastAsia="en-US"/>
    </w:rPr>
  </w:style>
  <w:style w:type="paragraph" w:customStyle="1" w:styleId="Zkladntext41">
    <w:name w:val="Základný text4"/>
    <w:basedOn w:val="Normlny"/>
    <w:rsid w:val="00C01E60"/>
    <w:pPr>
      <w:shd w:val="clear" w:color="auto" w:fill="FFFFFF"/>
      <w:spacing w:before="180" w:after="180" w:line="226" w:lineRule="exact"/>
      <w:ind w:hanging="420"/>
      <w:jc w:val="both"/>
    </w:pPr>
    <w:rPr>
      <w:rFonts w:ascii="Arial" w:eastAsia="Arial" w:hAnsi="Arial" w:cs="Arial"/>
      <w:sz w:val="19"/>
      <w:szCs w:val="19"/>
      <w:lang w:eastAsia="en-US"/>
    </w:rPr>
  </w:style>
  <w:style w:type="character" w:customStyle="1" w:styleId="Zhlavie1Nietun">
    <w:name w:val="Záhlavie #1 + Nie tučné"/>
    <w:rsid w:val="00447EB8"/>
    <w:rPr>
      <w:rFonts w:ascii="Arial" w:eastAsia="Arial" w:hAnsi="Arial" w:cs="Arial"/>
      <w:b/>
      <w:bCs/>
      <w:spacing w:val="-10"/>
      <w:sz w:val="21"/>
      <w:szCs w:val="21"/>
      <w:shd w:val="clear" w:color="auto" w:fill="FFFFFF"/>
    </w:rPr>
  </w:style>
  <w:style w:type="character" w:customStyle="1" w:styleId="ZkladntextKurzva">
    <w:name w:val="Základný text + Kurzíva"/>
    <w:rsid w:val="00337461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Nzovtabuky">
    <w:name w:val="Názov tabuľky_"/>
    <w:link w:val="Nzovtabuky0"/>
    <w:rsid w:val="00ED54BB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Nzovtabuky0">
    <w:name w:val="Názov tabuľky"/>
    <w:basedOn w:val="Normlny"/>
    <w:link w:val="Nzovtabuky"/>
    <w:rsid w:val="00ED54BB"/>
    <w:pPr>
      <w:shd w:val="clear" w:color="auto" w:fill="FFFFFF"/>
      <w:spacing w:line="0" w:lineRule="atLeast"/>
    </w:pPr>
    <w:rPr>
      <w:rFonts w:ascii="Arial" w:eastAsia="Arial" w:hAnsi="Arial" w:cs="Arial"/>
      <w:sz w:val="21"/>
      <w:szCs w:val="21"/>
    </w:rPr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030612"/>
    <w:rPr>
      <w:rFonts w:eastAsia="Calibri"/>
      <w:sz w:val="24"/>
      <w:szCs w:val="22"/>
      <w:lang w:eastAsia="en-US"/>
    </w:rPr>
  </w:style>
  <w:style w:type="character" w:customStyle="1" w:styleId="Zkladntext3NiekurzvaRiadkovanie0pt">
    <w:name w:val="Základný text (3) + Nie kurzíva;Riadkovanie 0 pt"/>
    <w:rsid w:val="00C961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0"/>
      <w:szCs w:val="20"/>
    </w:rPr>
  </w:style>
  <w:style w:type="character" w:customStyle="1" w:styleId="Textzstupnhosymbolu">
    <w:name w:val="Text zástupného symbolu"/>
    <w:uiPriority w:val="99"/>
    <w:semiHidden/>
    <w:rsid w:val="00D871FA"/>
    <w:rPr>
      <w:rFonts w:ascii="Times New Roman" w:hAnsi="Times New Roman" w:cs="Times New Roman"/>
      <w:color w:val="808080"/>
    </w:rPr>
  </w:style>
  <w:style w:type="paragraph" w:styleId="Zkladntext0">
    <w:name w:val="Body Text"/>
    <w:basedOn w:val="Normlny"/>
    <w:link w:val="ZkladntextChar"/>
    <w:rsid w:val="000C2798"/>
    <w:pPr>
      <w:spacing w:after="120"/>
    </w:pPr>
  </w:style>
  <w:style w:type="character" w:customStyle="1" w:styleId="ZkladntextChar">
    <w:name w:val="Základný text Char"/>
    <w:basedOn w:val="Predvolenpsmoodseku"/>
    <w:link w:val="Zkladntext0"/>
    <w:rsid w:val="000C2798"/>
  </w:style>
  <w:style w:type="paragraph" w:styleId="Nzov">
    <w:name w:val="Title"/>
    <w:basedOn w:val="Normlny"/>
    <w:link w:val="NzovChar"/>
    <w:qFormat/>
    <w:rsid w:val="00110C7C"/>
    <w:pPr>
      <w:autoSpaceDE w:val="0"/>
      <w:autoSpaceDN w:val="0"/>
      <w:jc w:val="center"/>
    </w:pPr>
    <w:rPr>
      <w:rFonts w:ascii="Tahoma" w:hAnsi="Tahoma" w:cs="Tahoma"/>
      <w:b/>
      <w:bCs/>
      <w:sz w:val="44"/>
      <w:szCs w:val="44"/>
    </w:rPr>
  </w:style>
  <w:style w:type="character" w:customStyle="1" w:styleId="NzovChar">
    <w:name w:val="Názov Char"/>
    <w:link w:val="Nzov"/>
    <w:rsid w:val="00110C7C"/>
    <w:rPr>
      <w:rFonts w:ascii="Tahoma" w:hAnsi="Tahoma" w:cs="Tahoma"/>
      <w:b/>
      <w:bCs/>
      <w:sz w:val="44"/>
      <w:szCs w:val="44"/>
    </w:rPr>
  </w:style>
  <w:style w:type="paragraph" w:styleId="slovanzoznam2">
    <w:name w:val="List Number 2"/>
    <w:basedOn w:val="Zkladntext0"/>
    <w:rsid w:val="00110C7C"/>
    <w:pPr>
      <w:numPr>
        <w:numId w:val="15"/>
      </w:numPr>
      <w:jc w:val="both"/>
    </w:pPr>
    <w:rPr>
      <w:rFonts w:ascii="Arial" w:hAnsi="Arial" w:cs="Arial"/>
      <w:sz w:val="24"/>
      <w:szCs w:val="24"/>
    </w:rPr>
  </w:style>
  <w:style w:type="paragraph" w:customStyle="1" w:styleId="slovanzoznamodsaden2">
    <w:name w:val="Číslovaný zoznam odsadený 2"/>
    <w:basedOn w:val="slovanzoznam2"/>
    <w:rsid w:val="00110C7C"/>
  </w:style>
  <w:style w:type="character" w:customStyle="1" w:styleId="Zkladntext21">
    <w:name w:val="Základný text (2)_"/>
    <w:rsid w:val="00AA2923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20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7932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5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0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958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6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00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57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5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908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3365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245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7385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9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0100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40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95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701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54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6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893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290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527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0126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605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387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6677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59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319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941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20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50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83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546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17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497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1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632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34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242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3405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0044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28093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2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90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57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8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02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01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1231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1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97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47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775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506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538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862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114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238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587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8421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8185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0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1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4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6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64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3254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9163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47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87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68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816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518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958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864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09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0523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9161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4244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25482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5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267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90381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9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61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87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19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27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949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75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364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99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582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36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327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179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2919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75427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959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4663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2825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2330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44911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2952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6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9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934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78560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892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60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90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822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07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068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792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7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3722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8457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7386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1635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840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2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37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4026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0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8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5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46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162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66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95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952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154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6009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012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8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426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5487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93769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452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118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0058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31168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50063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705118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8837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1671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2800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4180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03267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629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5368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83887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4410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5671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751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1656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12002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8103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56382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0873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6550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01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3810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3337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282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6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1992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5475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26256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5394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29362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8772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939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9071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30280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206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0534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8728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5297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1042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17655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73002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905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7668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733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9207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1623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7187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2146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47238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7727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570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39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00158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53808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1674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85455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14177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90789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37911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6202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1856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51051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0164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88832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708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600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35484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3950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883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464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8984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0504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4484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6137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6611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18847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1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398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43900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4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16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40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40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8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666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288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441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6845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914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0909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9099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1569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54725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2488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6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17974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08452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2185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8838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8313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2282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5373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4754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35958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3998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3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4904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4567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173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252466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05835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6374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2449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48278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6027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8659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6480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3656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98855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75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2021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90110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870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751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5692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0983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3050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2943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6916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3899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5354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14802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5465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56692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6899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9538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0388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434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50015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3855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743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07094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36597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8648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7125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643854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58478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167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07583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3792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164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091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37341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8277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76077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42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580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1170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4195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76699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28320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02826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4013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583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40877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22535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4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164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540926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5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55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475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27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92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14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900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670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6311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582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344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629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052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993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492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4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9012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745065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9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66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0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88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73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314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1507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624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970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081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1780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5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844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90580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8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36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64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451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16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774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30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796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10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6010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0363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6625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641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0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2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44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837516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99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3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0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7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08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19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678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16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289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1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273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00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6041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03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1413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283949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48022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54909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50396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0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88729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20378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7418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7489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5261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196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3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2168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3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28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77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57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34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077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5637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513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372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46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1351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342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8707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403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2351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2592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9850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1575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649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47529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590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7160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5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20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853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9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49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74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03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94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99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102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430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59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39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8731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7593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3398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355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87800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8556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8953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4667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12311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20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57878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98591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53507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16141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12632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01896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7758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0385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471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619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72438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973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7885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5162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078943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8680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6559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1794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872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6883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21667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25042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3835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3208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7077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4859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963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7193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4260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73346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9814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7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6050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18061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479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2193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6704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103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8958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8540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5186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0776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6384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76065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4700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2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875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85668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2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1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55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6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67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852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806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152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405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716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165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6195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8742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1228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9510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1109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5162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55958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15248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6617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8407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6293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136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732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2978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42379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63613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5141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2881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8567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36766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694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52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8713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332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76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82145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5886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0651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66070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8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11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59248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04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52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31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94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751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136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723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198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31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504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78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1155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5111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29655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41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5495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71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44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01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60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447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203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46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408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7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56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6113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4761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5753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149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2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56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398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4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53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53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097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222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4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098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1252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5404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8452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025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814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0149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3889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7127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7753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4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0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189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3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5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09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872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15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255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346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5948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47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489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96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3676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5571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4148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044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59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438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4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032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627861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54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64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26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653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535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443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11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979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284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5423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364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611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5659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43420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3973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00040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23631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775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980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2568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1681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5128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1641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79559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96077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0963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350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7743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67985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8882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0966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97595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7841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9807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31890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813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212715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801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50613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8826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8536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1790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36376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8124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5932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7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83675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6629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3149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9727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0637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52306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93973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9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4652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7003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33898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26254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73016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1195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068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5899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1538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57272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8726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86629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1939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8298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2358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2009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8043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1266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4316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442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38519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5157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8121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984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6511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2516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2116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357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5430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6470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6309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47566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0581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6373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5999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8026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372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88385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30056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6097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15394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68756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5820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08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8146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547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930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84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82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087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021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880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920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79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526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452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8720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0200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1795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5966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52580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2863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051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373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4121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17424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0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46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7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4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632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81760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39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0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42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039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85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779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313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9273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782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3969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6200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7334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3936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85109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7482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610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7082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8892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29168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6639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19393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1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6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1785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24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61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56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8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34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716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807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4010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109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18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906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86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787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43199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271914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4147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234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844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48856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64061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7463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993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3482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7608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991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80025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0216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9027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5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inv.sk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Sablony\Dopisy%20a%20faxy\AOAS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55081C4946044D8E8532D71236D9AA" ma:contentTypeVersion="0" ma:contentTypeDescription="Umožňuje vytvoriť nový dokument." ma:contentTypeScope="" ma:versionID="84c27d5c4d6dfcc391bb77114c77ef4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c03bc20b3b442f8046c3eea305e142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3E755-C5F5-499B-9AC6-ADAAFCB771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16298BA-EFBB-40AE-9B10-127F69A792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151670-C393-4968-B00C-B4AE3B8E4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AOASS</Template>
  <TotalTime>0</TotalTime>
  <Pages>4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é                                                                      ů</vt:lpstr>
    </vt:vector>
  </TitlesOfParts>
  <Company>MV SR</Company>
  <LinksUpToDate>false</LinksUpToDate>
  <CharactersWithSpaces>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é                                                                      ů</dc:title>
  <dc:subject/>
  <dc:creator>v</dc:creator>
  <cp:keywords/>
  <cp:lastModifiedBy>BOHÁK Erika</cp:lastModifiedBy>
  <cp:revision>2</cp:revision>
  <cp:lastPrinted>2021-07-02T16:52:00Z</cp:lastPrinted>
  <dcterms:created xsi:type="dcterms:W3CDTF">2026-04-27T13:43:00Z</dcterms:created>
  <dcterms:modified xsi:type="dcterms:W3CDTF">2026-04-27T13:43:00Z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OOSYSTEM@1.1:Container">
    <vt:lpwstr>COO.2176.105.10.706152</vt:lpwstr>
  </property>
  <property fmtid="{D5CDD505-2E9C-101B-9397-08002B2CF9AE}" pid="3" name="FSC#ELAKGOV@1.1001:PersonalSubjAddress">
    <vt:lpwstr/>
  </property>
  <property fmtid="{D5CDD505-2E9C-101B-9397-08002B2CF9AE}" pid="4" name="FSC#ELAKGOV@1.1001:PersonalSubjFirstName">
    <vt:lpwstr/>
  </property>
  <property fmtid="{D5CDD505-2E9C-101B-9397-08002B2CF9AE}" pid="5" name="FSC#ELAKGOV@1.1001:PersonalSubjGender">
    <vt:lpwstr/>
  </property>
  <property fmtid="{D5CDD505-2E9C-101B-9397-08002B2CF9AE}" pid="6" name="FSC#ELAKGOV@1.1001:PersonalSubjSalutation">
    <vt:lpwstr/>
  </property>
  <property fmtid="{D5CDD505-2E9C-101B-9397-08002B2CF9AE}" pid="7" name="FSC#ELAKGOV@1.1001:PersonalSubjSurName">
    <vt:lpwstr/>
  </property>
  <property fmtid="{D5CDD505-2E9C-101B-9397-08002B2CF9AE}" pid="8" name="FSC#COOELAK@1.1001:ApprovedAt">
    <vt:lpwstr/>
  </property>
  <property fmtid="{D5CDD505-2E9C-101B-9397-08002B2CF9AE}" pid="9" name="FSC#COOELAK@1.1001:ApprovedBy">
    <vt:lpwstr/>
  </property>
  <property fmtid="{D5CDD505-2E9C-101B-9397-08002B2CF9AE}" pid="10" name="FSC#COOELAK@1.1001:ApproverFirstName">
    <vt:lpwstr/>
  </property>
  <property fmtid="{D5CDD505-2E9C-101B-9397-08002B2CF9AE}" pid="11" name="FSC#COOELAK@1.1001:ApproverSurName">
    <vt:lpwstr/>
  </property>
  <property fmtid="{D5CDD505-2E9C-101B-9397-08002B2CF9AE}" pid="12" name="FSC#COOELAK@1.1001:ApproverTitle">
    <vt:lpwstr/>
  </property>
  <property fmtid="{D5CDD505-2E9C-101B-9397-08002B2CF9AE}" pid="13" name="FSC#COOELAK@1.1001:BaseNumber">
    <vt:lpwstr/>
  </property>
  <property fmtid="{D5CDD505-2E9C-101B-9397-08002B2CF9AE}" pid="14" name="FSC#COOELAK@1.1001:CreatedAt">
    <vt:lpwstr>2015-04-10T11:10:11</vt:lpwstr>
  </property>
  <property fmtid="{D5CDD505-2E9C-101B-9397-08002B2CF9AE}" pid="15" name="FSC#COOELAK@1.1001:CurrentUserEmail">
    <vt:lpwstr>andrea.vrablova@mvsr.vs.sk</vt:lpwstr>
  </property>
  <property fmtid="{D5CDD505-2E9C-101B-9397-08002B2CF9AE}" pid="16" name="FSC#COOELAK@1.1001:CurrentUserRolePos">
    <vt:lpwstr>asistentka 2</vt:lpwstr>
  </property>
  <property fmtid="{D5CDD505-2E9C-101B-9397-08002B2CF9AE}" pid="17" name="FSC#COOELAK@1.1001:Department">
    <vt:lpwstr>SVS-OAR1 (Oddelenie riadenia archívov a registratúr)</vt:lpwstr>
  </property>
  <property fmtid="{D5CDD505-2E9C-101B-9397-08002B2CF9AE}" pid="18" name="FSC#COOELAK@1.1001:DispatchedAt">
    <vt:lpwstr/>
  </property>
  <property fmtid="{D5CDD505-2E9C-101B-9397-08002B2CF9AE}" pid="19" name="FSC#COOELAK@1.1001:DispatchedBy">
    <vt:lpwstr/>
  </property>
  <property fmtid="{D5CDD505-2E9C-101B-9397-08002B2CF9AE}" pid="20" name="FSC#COOELAK@1.1001:ExternalDate">
    <vt:lpwstr/>
  </property>
  <property fmtid="{D5CDD505-2E9C-101B-9397-08002B2CF9AE}" pid="21" name="FSC#COOELAK@1.1001:ExternalRef">
    <vt:lpwstr/>
  </property>
  <property fmtid="{D5CDD505-2E9C-101B-9397-08002B2CF9AE}" pid="22" name="FSC#COOELAK@1.1001:FileRefBarCode">
    <vt:lpwstr>*SVS-OAR1-2015/012149*</vt:lpwstr>
  </property>
  <property fmtid="{D5CDD505-2E9C-101B-9397-08002B2CF9AE}" pid="23" name="FSC#COOELAK@1.1001:FileReference">
    <vt:lpwstr>SVS-OAR1-2015/012149</vt:lpwstr>
  </property>
  <property fmtid="{D5CDD505-2E9C-101B-9397-08002B2CF9AE}" pid="24" name="FSC#COOELAK@1.1001:FileRefOrdinal">
    <vt:lpwstr>12149</vt:lpwstr>
  </property>
  <property fmtid="{D5CDD505-2E9C-101B-9397-08002B2CF9AE}" pid="25" name="FSC#COOELAK@1.1001:FileRefOU">
    <vt:lpwstr/>
  </property>
  <property fmtid="{D5CDD505-2E9C-101B-9397-08002B2CF9AE}" pid="26" name="FSC#COOELAK@1.1001:FileRefYear">
    <vt:lpwstr>2015</vt:lpwstr>
  </property>
  <property fmtid="{D5CDD505-2E9C-101B-9397-08002B2CF9AE}" pid="27" name="FSC#COOELAK@1.1001:IncomingNumber">
    <vt:lpwstr>0018233/2015</vt:lpwstr>
  </property>
  <property fmtid="{D5CDD505-2E9C-101B-9397-08002B2CF9AE}" pid="28" name="FSC#COOELAK@1.1001:IncomingSubject">
    <vt:lpwstr>Návrh na vyradenie registratúrnych záznamov -predloženie</vt:lpwstr>
  </property>
  <property fmtid="{D5CDD505-2E9C-101B-9397-08002B2CF9AE}" pid="29" name="FSC#COOELAK@1.1001:ObjBarCode">
    <vt:lpwstr>*COO.2176.105.10.706152*</vt:lpwstr>
  </property>
  <property fmtid="{D5CDD505-2E9C-101B-9397-08002B2CF9AE}" pid="30" name="FSC#COOELAK@1.1001:Organization">
    <vt:lpwstr>Sekcia verejnej správy</vt:lpwstr>
  </property>
  <property fmtid="{D5CDD505-2E9C-101B-9397-08002B2CF9AE}" pid="31" name="FSC#COOELAK@1.1001:OU">
    <vt:lpwstr>SVS-OAR1 (Oddelenie riadenia archívov a registratúr)</vt:lpwstr>
  </property>
  <property fmtid="{D5CDD505-2E9C-101B-9397-08002B2CF9AE}" pid="32" name="FSC#COOELAK@1.1001:Owner">
    <vt:lpwstr> Mgr. Vráblová</vt:lpwstr>
  </property>
  <property fmtid="{D5CDD505-2E9C-101B-9397-08002B2CF9AE}" pid="33" name="FSC#COOELAK@1.1001:OwnerExtension">
    <vt:lpwstr/>
  </property>
  <property fmtid="{D5CDD505-2E9C-101B-9397-08002B2CF9AE}" pid="34" name="FSC#COOELAK@1.1001:OwnerFaxExtension">
    <vt:lpwstr/>
  </property>
  <property fmtid="{D5CDD505-2E9C-101B-9397-08002B2CF9AE}" pid="35" name="FSC#COOELAK@1.1001:Priority">
    <vt:lpwstr/>
  </property>
  <property fmtid="{D5CDD505-2E9C-101B-9397-08002B2CF9AE}" pid="36" name="FSC#COOELAK@1.1001:ProcessResponsible">
    <vt:lpwstr/>
  </property>
  <property fmtid="{D5CDD505-2E9C-101B-9397-08002B2CF9AE}" pid="37" name="FSC#COOELAK@1.1001:ProcessResponsibleFax">
    <vt:lpwstr/>
  </property>
  <property fmtid="{D5CDD505-2E9C-101B-9397-08002B2CF9AE}" pid="38" name="FSC#COOELAK@1.1001:ProcessResponsibleMail">
    <vt:lpwstr/>
  </property>
  <property fmtid="{D5CDD505-2E9C-101B-9397-08002B2CF9AE}" pid="39" name="FSC#COOELAK@1.1001:ProcessResponsiblePhone">
    <vt:lpwstr/>
  </property>
  <property fmtid="{D5CDD505-2E9C-101B-9397-08002B2CF9AE}" pid="40" name="FSC#COOELAK@1.1001:RefBarCode">
    <vt:lpwstr>*ORPZ RK_A bez A*</vt:lpwstr>
  </property>
  <property fmtid="{D5CDD505-2E9C-101B-9397-08002B2CF9AE}" pid="41" name="FSC#COOELAK@1.1001:SettlementApprovedAt">
    <vt:lpwstr/>
  </property>
  <property fmtid="{D5CDD505-2E9C-101B-9397-08002B2CF9AE}" pid="42" name="FSC#COOELAK@1.1001:Subject">
    <vt:lpwstr/>
  </property>
  <property fmtid="{D5CDD505-2E9C-101B-9397-08002B2CF9AE}" pid="43" name="FSC#SKMVPRECONFIG@103.510:mv_hazz_fileresporg_function">
    <vt:lpwstr/>
  </property>
  <property fmtid="{D5CDD505-2E9C-101B-9397-08002B2CF9AE}" pid="44" name="FSC#SKMVPRECONFIG@103.510:mv_hazz_fileresporg_head">
    <vt:lpwstr/>
  </property>
  <property fmtid="{D5CDD505-2E9C-101B-9397-08002B2CF9AE}" pid="45" name="FSC#SKMVPRECONFIG@103.510:mv_hazz_fileresporg_longname">
    <vt:lpwstr/>
  </property>
  <property fmtid="{D5CDD505-2E9C-101B-9397-08002B2CF9AE}" pid="46" name="FSC#SKMVPRECONFIG@103.510:mv_intletterrecievers">
    <vt:lpwstr/>
  </property>
  <property fmtid="{D5CDD505-2E9C-101B-9397-08002B2CF9AE}" pid="47" name="FSC#SKMVPRECONFIG@103.510:mv_org_city">
    <vt:lpwstr/>
  </property>
  <property fmtid="{D5CDD505-2E9C-101B-9397-08002B2CF9AE}" pid="48" name="FSC#SKMVPRECONFIG@103.510:mv_org_country">
    <vt:lpwstr/>
  </property>
  <property fmtid="{D5CDD505-2E9C-101B-9397-08002B2CF9AE}" pid="49" name="FSC#SKMVPRECONFIG@103.510:mv_org_fullname">
    <vt:lpwstr>Sekcia verejnej správy</vt:lpwstr>
  </property>
  <property fmtid="{D5CDD505-2E9C-101B-9397-08002B2CF9AE}" pid="50" name="FSC#SKMVPRECONFIG@103.510:mv_org_street">
    <vt:lpwstr/>
  </property>
  <property fmtid="{D5CDD505-2E9C-101B-9397-08002B2CF9AE}" pid="51" name="FSC#SKMVPRECONFIG@103.510:mv_org_zip">
    <vt:lpwstr/>
  </property>
  <property fmtid="{D5CDD505-2E9C-101B-9397-08002B2CF9AE}" pid="52" name="FSC#SKMVPRECONFIG@103.510:mv_referat_datum">
    <vt:lpwstr/>
  </property>
  <property fmtid="{D5CDD505-2E9C-101B-9397-08002B2CF9AE}" pid="53" name="FSC#SKMVPRECONFIG@103.510:mv_referat_predklada">
    <vt:lpwstr/>
  </property>
  <property fmtid="{D5CDD505-2E9C-101B-9397-08002B2CF9AE}" pid="54" name="FSC#SKMVPRECONFIG@103.510:mv_referat_predschval">
    <vt:lpwstr/>
  </property>
  <property fmtid="{D5CDD505-2E9C-101B-9397-08002B2CF9AE}" pid="55" name="FSC#SKMVPRECONFIG@103.510:mv_referat_schval">
    <vt:lpwstr/>
  </property>
  <property fmtid="{D5CDD505-2E9C-101B-9397-08002B2CF9AE}" pid="56" name="FSC#SKMVPRECONFIG@103.510:mv_referat_sucast">
    <vt:lpwstr/>
  </property>
  <property fmtid="{D5CDD505-2E9C-101B-9397-08002B2CF9AE}" pid="57" name="FSC#SKMVPRECONFIG@103.510:mv_referat_telcislo">
    <vt:lpwstr/>
  </property>
  <property fmtid="{D5CDD505-2E9C-101B-9397-08002B2CF9AE}" pid="58" name="FSC#SKMVPRECONFIG@103.510:mv_referat_utvar">
    <vt:lpwstr/>
  </property>
  <property fmtid="{D5CDD505-2E9C-101B-9397-08002B2CF9AE}" pid="59" name="FSC#SKMVPRECONFIG@103.510:mv_referat_vec">
    <vt:lpwstr/>
  </property>
  <property fmtid="{D5CDD505-2E9C-101B-9397-08002B2CF9AE}" pid="60" name="FSC#SKMVPRECONFIG@103.510:mv_referat_zaznam">
    <vt:lpwstr/>
  </property>
  <property fmtid="{D5CDD505-2E9C-101B-9397-08002B2CF9AE}" pid="61" name="FSC#SKPRECONFIG@1.1001:a_acceptor">
    <vt:lpwstr/>
  </property>
  <property fmtid="{D5CDD505-2E9C-101B-9397-08002B2CF9AE}" pid="62" name="FSC#SKPRECONFIG@1.1001:a_clearedat">
    <vt:lpwstr/>
  </property>
  <property fmtid="{D5CDD505-2E9C-101B-9397-08002B2CF9AE}" pid="63" name="FSC#SKPRECONFIG@1.1001:a_clearedby">
    <vt:lpwstr/>
  </property>
  <property fmtid="{D5CDD505-2E9C-101B-9397-08002B2CF9AE}" pid="64" name="FSC#SKPRECONFIG@1.1001:a_comm">
    <vt:lpwstr/>
  </property>
  <property fmtid="{D5CDD505-2E9C-101B-9397-08002B2CF9AE}" pid="65" name="FSC#SKPRECONFIG@1.1001:a_decisionattachments">
    <vt:lpwstr/>
  </property>
  <property fmtid="{D5CDD505-2E9C-101B-9397-08002B2CF9AE}" pid="66" name="FSC#SKPRECONFIG@1.1001:a_deliveredat">
    <vt:lpwstr/>
  </property>
  <property fmtid="{D5CDD505-2E9C-101B-9397-08002B2CF9AE}" pid="67" name="FSC#SKPRECONFIG@1.1001:a_delivery">
    <vt:lpwstr/>
  </property>
  <property fmtid="{D5CDD505-2E9C-101B-9397-08002B2CF9AE}" pid="68" name="FSC#SKPRECONFIG@1.1001:a_extension">
    <vt:lpwstr>+421-9610-43778</vt:lpwstr>
  </property>
  <property fmtid="{D5CDD505-2E9C-101B-9397-08002B2CF9AE}" pid="69" name="FSC#SKPRECONFIG@1.1001:a_filenumber">
    <vt:lpwstr>SVS-OAR1-2015/012149</vt:lpwstr>
  </property>
  <property fmtid="{D5CDD505-2E9C-101B-9397-08002B2CF9AE}" pid="70" name="FSC#SKPRECONFIG@1.1001:a_fileresponsible">
    <vt:lpwstr>Mgr. Andrea Vráblová</vt:lpwstr>
  </property>
  <property fmtid="{D5CDD505-2E9C-101B-9397-08002B2CF9AE}" pid="71" name="FSC#SKPRECONFIG@1.1001:a_fileresporg">
    <vt:lpwstr>Oddelenie riadenia archívov a registratúr</vt:lpwstr>
  </property>
  <property fmtid="{D5CDD505-2E9C-101B-9397-08002B2CF9AE}" pid="72" name="FSC#SKPRECONFIG@1.1001:a_fileresporg_email_OU">
    <vt:lpwstr>oar.svs@mvsr.vs.sk</vt:lpwstr>
  </property>
  <property fmtid="{D5CDD505-2E9C-101B-9397-08002B2CF9AE}" pid="73" name="FSC#SKPRECONFIG@1.1001:a_fileresporg_emailaddress">
    <vt:lpwstr>oar.svs@mvsr.vs.sk</vt:lpwstr>
  </property>
  <property fmtid="{D5CDD505-2E9C-101B-9397-08002B2CF9AE}" pid="74" name="FSC#SKPRECONFIG@1.1001:a_fileresporg_fax">
    <vt:lpwstr>02/57 28 32 75</vt:lpwstr>
  </property>
  <property fmtid="{D5CDD505-2E9C-101B-9397-08002B2CF9AE}" pid="75" name="FSC#SKPRECONFIG@1.1001:a_fileresporg_fax_OU">
    <vt:lpwstr>02/57 28 32 75</vt:lpwstr>
  </property>
  <property fmtid="{D5CDD505-2E9C-101B-9397-08002B2CF9AE}" pid="76" name="FSC#SKPRECONFIG@1.1001:a_fileresporg_function">
    <vt:lpwstr/>
  </property>
  <property fmtid="{D5CDD505-2E9C-101B-9397-08002B2CF9AE}" pid="77" name="FSC#SKPRECONFIG@1.1001:a_fileresporg_function_OU">
    <vt:lpwstr/>
  </property>
  <property fmtid="{D5CDD505-2E9C-101B-9397-08002B2CF9AE}" pid="78" name="FSC#SKPRECONFIG@1.1001:a_fileresporg_head">
    <vt:lpwstr/>
  </property>
  <property fmtid="{D5CDD505-2E9C-101B-9397-08002B2CF9AE}" pid="79" name="FSC#SKPRECONFIG@1.1001:a_fileresporg_head_OU">
    <vt:lpwstr/>
  </property>
  <property fmtid="{D5CDD505-2E9C-101B-9397-08002B2CF9AE}" pid="80" name="FSC#SKPRECONFIG@1.1001:a_fileresporg_OU">
    <vt:lpwstr>Oddelenie riadenia archívov a registratúr</vt:lpwstr>
  </property>
  <property fmtid="{D5CDD505-2E9C-101B-9397-08002B2CF9AE}" pid="81" name="FSC#SKPRECONFIG@1.1001:a_fileresporg_phone">
    <vt:lpwstr>+421-2-52 49 76 29</vt:lpwstr>
  </property>
  <property fmtid="{D5CDD505-2E9C-101B-9397-08002B2CF9AE}" pid="82" name="FSC#SKPRECONFIG@1.1001:a_fileresporg_phone_OU">
    <vt:lpwstr>+421-2-52 49 76 29</vt:lpwstr>
  </property>
  <property fmtid="{D5CDD505-2E9C-101B-9397-08002B2CF9AE}" pid="83" name="FSC#SKPRECONFIG@1.1001:a_filesubj">
    <vt:lpwstr>Vyradenie registratúrnych záznamov - rozhodnutie</vt:lpwstr>
  </property>
  <property fmtid="{D5CDD505-2E9C-101B-9397-08002B2CF9AE}" pid="84" name="FSC#SKPRECONFIG@1.1001:a_incattachments">
    <vt:lpwstr/>
  </property>
  <property fmtid="{D5CDD505-2E9C-101B-9397-08002B2CF9AE}" pid="85" name="FSC#SKPRECONFIG@1.1001:a_incnr">
    <vt:lpwstr>19541</vt:lpwstr>
  </property>
  <property fmtid="{D5CDD505-2E9C-101B-9397-08002B2CF9AE}" pid="86" name="FSC#SKPRECONFIG@1.1001:a_objcreatedstr">
    <vt:lpwstr>2015-04-10</vt:lpwstr>
  </property>
  <property fmtid="{D5CDD505-2E9C-101B-9397-08002B2CF9AE}" pid="87" name="FSC#SKPRECONFIG@1.1001:a_ordernumber">
    <vt:lpwstr>2</vt:lpwstr>
  </property>
  <property fmtid="{D5CDD505-2E9C-101B-9397-08002B2CF9AE}" pid="88" name="FSC#SKPRECONFIG@1.1001:a_oursign">
    <vt:lpwstr>SVS-OAR1-2015/012149-002</vt:lpwstr>
  </property>
  <property fmtid="{D5CDD505-2E9C-101B-9397-08002B2CF9AE}" pid="89" name="FSC#SKPRECONFIG@1.1001:a_sendersign">
    <vt:lpwstr/>
  </property>
  <property fmtid="{D5CDD505-2E9C-101B-9397-08002B2CF9AE}" pid="90" name="FSC#SKPRECONFIG@1.1001:a_shortou">
    <vt:lpwstr/>
  </property>
  <property fmtid="{D5CDD505-2E9C-101B-9397-08002B2CF9AE}" pid="91" name="FSC#SKPRECONFIG@1.1001:a_testsalutation">
    <vt:lpwstr/>
  </property>
  <property fmtid="{D5CDD505-2E9C-101B-9397-08002B2CF9AE}" pid="92" name="FSC#SKPRECONFIG@1.1001:a_validfrom">
    <vt:lpwstr>2015-04-10T00:00:00</vt:lpwstr>
  </property>
  <property fmtid="{D5CDD505-2E9C-101B-9397-08002B2CF9AE}" pid="93" name="FSC#SKPRECONFIG@1.1001:as_activity">
    <vt:lpwstr/>
  </property>
  <property fmtid="{D5CDD505-2E9C-101B-9397-08002B2CF9AE}" pid="94" name="FSC#SKPRECONFIG@1.1001:as_docdate">
    <vt:lpwstr/>
  </property>
  <property fmtid="{D5CDD505-2E9C-101B-9397-08002B2CF9AE}" pid="95" name="FSC#SKPRECONFIG@1.1001:as_establishdate">
    <vt:lpwstr/>
  </property>
  <property fmtid="{D5CDD505-2E9C-101B-9397-08002B2CF9AE}" pid="96" name="FSC#SKPRECONFIG@1.1001:as_fileresphead">
    <vt:lpwstr/>
  </property>
  <property fmtid="{D5CDD505-2E9C-101B-9397-08002B2CF9AE}" pid="97" name="FSC#SKPRECONFIG@1.1001:as_filerespheadfnct">
    <vt:lpwstr/>
  </property>
  <property fmtid="{D5CDD505-2E9C-101B-9397-08002B2CF9AE}" pid="98" name="FSC#SKPRECONFIG@1.1001:as_fileresponsible">
    <vt:lpwstr/>
  </property>
  <property fmtid="{D5CDD505-2E9C-101B-9397-08002B2CF9AE}" pid="99" name="FSC#SKPRECONFIG@1.1001:as_filesubj">
    <vt:lpwstr/>
  </property>
  <property fmtid="{D5CDD505-2E9C-101B-9397-08002B2CF9AE}" pid="100" name="FSC#SKPRECONFIG@1.1001:as_objname">
    <vt:lpwstr/>
  </property>
  <property fmtid="{D5CDD505-2E9C-101B-9397-08002B2CF9AE}" pid="101" name="FSC#SKPRECONFIG@1.1001:as_ou">
    <vt:lpwstr/>
  </property>
  <property fmtid="{D5CDD505-2E9C-101B-9397-08002B2CF9AE}" pid="102" name="FSC#SKPRECONFIG@1.1001:as_owner">
    <vt:lpwstr>Mgr. Andrea Vráblová</vt:lpwstr>
  </property>
  <property fmtid="{D5CDD505-2E9C-101B-9397-08002B2CF9AE}" pid="103" name="FSC#SKPRECONFIG@1.1001:as_phonelink">
    <vt:lpwstr/>
  </property>
  <property fmtid="{D5CDD505-2E9C-101B-9397-08002B2CF9AE}" pid="104" name="FSC#SKPRECONFIG@1.1001:oz_externAdr">
    <vt:lpwstr/>
  </property>
  <property fmtid="{D5CDD505-2E9C-101B-9397-08002B2CF9AE}" pid="105" name="FSC#SKPRECONFIGSK@10.2600:a_depositperiod">
    <vt:lpwstr/>
  </property>
  <property fmtid="{D5CDD505-2E9C-101B-9397-08002B2CF9AE}" pid="106" name="FSC#SKPRECONFIGSK@10.2600:a_disposestate">
    <vt:lpwstr/>
  </property>
  <property fmtid="{D5CDD505-2E9C-101B-9397-08002B2CF9AE}" pid="107" name="FSC#SKPRECONFIGSK@10.2600:a_fileresponsiblefnct">
    <vt:lpwstr/>
  </property>
  <property fmtid="{D5CDD505-2E9C-101B-9397-08002B2CF9AE}" pid="108" name="FSC#SKPRECONFIGSK@10.2600:a_fileresporg_position">
    <vt:lpwstr/>
  </property>
  <property fmtid="{D5CDD505-2E9C-101B-9397-08002B2CF9AE}" pid="109" name="FSC#SKPRECONFIGSK@10.2600:a_fileresporg_position_OU">
    <vt:lpwstr/>
  </property>
  <property fmtid="{D5CDD505-2E9C-101B-9397-08002B2CF9AE}" pid="110" name="FSC#SKPRECONFIGSK@10.2600:a_osobnecislosprac">
    <vt:lpwstr/>
  </property>
  <property fmtid="{D5CDD505-2E9C-101B-9397-08002B2CF9AE}" pid="111" name="FSC#SKPRECONFIGSK@10.2600:a_registrysign">
    <vt:lpwstr>XP3</vt:lpwstr>
  </property>
  <property fmtid="{D5CDD505-2E9C-101B-9397-08002B2CF9AE}" pid="112" name="FSC#SKPRECONFIGSK@10.2600:a_subfileatt">
    <vt:lpwstr/>
  </property>
  <property fmtid="{D5CDD505-2E9C-101B-9397-08002B2CF9AE}" pid="113" name="FSC#SKPRECONFIGSK@10.2600:as_filesubjall">
    <vt:lpwstr/>
  </property>
  <property fmtid="{D5CDD505-2E9C-101B-9397-08002B2CF9AE}" pid="114" name="FSC#SKPRECONFIGSK@10.2600:CreatedAt">
    <vt:lpwstr>10. 4. 2015, 11:10</vt:lpwstr>
  </property>
  <property fmtid="{D5CDD505-2E9C-101B-9397-08002B2CF9AE}" pid="115" name="FSC#SKPRECONFIGSK@10.2600:curruserrolegroup">
    <vt:lpwstr>Oddelenie riadenia archívov a registratúr</vt:lpwstr>
  </property>
  <property fmtid="{D5CDD505-2E9C-101B-9397-08002B2CF9AE}" pid="116" name="FSC#SKPRECONFIGSK@10.2600:currusersubst">
    <vt:lpwstr/>
  </property>
  <property fmtid="{D5CDD505-2E9C-101B-9397-08002B2CF9AE}" pid="117" name="FSC#SKPRECONFIGSK@10.2600:emailsprac">
    <vt:lpwstr/>
  </property>
  <property fmtid="{D5CDD505-2E9C-101B-9397-08002B2CF9AE}" pid="118" name="FSC#SKPRECONFIGSK@10.2600:ms_VyskladaniePoznamok">
    <vt:lpwstr/>
  </property>
  <property fmtid="{D5CDD505-2E9C-101B-9397-08002B2CF9AE}" pid="119" name="FSC#SKPRECONFIGSK@10.2600:oumlname_fnct">
    <vt:lpwstr/>
  </property>
  <property fmtid="{D5CDD505-2E9C-101B-9397-08002B2CF9AE}" pid="120" name="FSC#SKPRECONFIGSK@10.2600:sk_org_city">
    <vt:lpwstr/>
  </property>
  <property fmtid="{D5CDD505-2E9C-101B-9397-08002B2CF9AE}" pid="121" name="FSC#SKPRECONFIGSK@10.2600:sk_org_dic">
    <vt:lpwstr/>
  </property>
  <property fmtid="{D5CDD505-2E9C-101B-9397-08002B2CF9AE}" pid="122" name="FSC#SKPRECONFIGSK@10.2600:sk_org_email">
    <vt:lpwstr/>
  </property>
  <property fmtid="{D5CDD505-2E9C-101B-9397-08002B2CF9AE}" pid="123" name="FSC#SKPRECONFIGSK@10.2600:sk_org_fax">
    <vt:lpwstr/>
  </property>
  <property fmtid="{D5CDD505-2E9C-101B-9397-08002B2CF9AE}" pid="124" name="FSC#SKPRECONFIGSK@10.2600:sk_org_fullname">
    <vt:lpwstr>Sekcia verejnej správy</vt:lpwstr>
  </property>
  <property fmtid="{D5CDD505-2E9C-101B-9397-08002B2CF9AE}" pid="125" name="FSC#SKPRECONFIGSK@10.2600:sk_org_ico">
    <vt:lpwstr/>
  </property>
  <property fmtid="{D5CDD505-2E9C-101B-9397-08002B2CF9AE}" pid="126" name="FSC#SKPRECONFIGSK@10.2600:sk_org_phone">
    <vt:lpwstr/>
  </property>
  <property fmtid="{D5CDD505-2E9C-101B-9397-08002B2CF9AE}" pid="127" name="FSC#SKPRECONFIGSK@10.2600:sk_org_shortname">
    <vt:lpwstr>Sekcia verejnej správy</vt:lpwstr>
  </property>
  <property fmtid="{D5CDD505-2E9C-101B-9397-08002B2CF9AE}" pid="128" name="FSC#SKPRECONFIGSK@10.2600:sk_org_state">
    <vt:lpwstr/>
  </property>
  <property fmtid="{D5CDD505-2E9C-101B-9397-08002B2CF9AE}" pid="129" name="FSC#SKPRECONFIGSK@10.2600:sk_org_street">
    <vt:lpwstr/>
  </property>
  <property fmtid="{D5CDD505-2E9C-101B-9397-08002B2CF9AE}" pid="130" name="FSC#SKPRECONFIGSK@10.2600:sk_org_zip">
    <vt:lpwstr/>
  </property>
  <property fmtid="{D5CDD505-2E9C-101B-9397-08002B2CF9AE}" pid="131" name="FSC#SKPRECONFIGSK@10.2600:viz_clearedat">
    <vt:lpwstr/>
  </property>
  <property fmtid="{D5CDD505-2E9C-101B-9397-08002B2CF9AE}" pid="132" name="FSC#SKPRECONFIGSK@10.2600:viz_clearedby">
    <vt:lpwstr/>
  </property>
  <property fmtid="{D5CDD505-2E9C-101B-9397-08002B2CF9AE}" pid="133" name="FSC#SKPRECONFIGSK@10.2600:viz_comm">
    <vt:lpwstr/>
  </property>
  <property fmtid="{D5CDD505-2E9C-101B-9397-08002B2CF9AE}" pid="134" name="FSC#SKPRECONFIGSK@10.2600:viz_decisionattachments">
    <vt:lpwstr/>
  </property>
  <property fmtid="{D5CDD505-2E9C-101B-9397-08002B2CF9AE}" pid="135" name="FSC#SKPRECONFIGSK@10.2600:viz_deliveredat">
    <vt:lpwstr/>
  </property>
  <property fmtid="{D5CDD505-2E9C-101B-9397-08002B2CF9AE}" pid="136" name="FSC#SKPRECONFIGSK@10.2600:viz_delivery">
    <vt:lpwstr/>
  </property>
  <property fmtid="{D5CDD505-2E9C-101B-9397-08002B2CF9AE}" pid="137" name="FSC#SKPRECONFIGSK@10.2600:viz_extension">
    <vt:lpwstr/>
  </property>
  <property fmtid="{D5CDD505-2E9C-101B-9397-08002B2CF9AE}" pid="138" name="FSC#SKPRECONFIGSK@10.2600:viz_filenumber">
    <vt:lpwstr/>
  </property>
  <property fmtid="{D5CDD505-2E9C-101B-9397-08002B2CF9AE}" pid="139" name="FSC#SKPRECONFIGSK@10.2600:viz_fileresponsible">
    <vt:lpwstr/>
  </property>
  <property fmtid="{D5CDD505-2E9C-101B-9397-08002B2CF9AE}" pid="140" name="FSC#SKPRECONFIGSK@10.2600:viz_fileresporg">
    <vt:lpwstr/>
  </property>
  <property fmtid="{D5CDD505-2E9C-101B-9397-08002B2CF9AE}" pid="141" name="FSC#SKPRECONFIGSK@10.2600:viz_fileresporg_email_OU">
    <vt:lpwstr/>
  </property>
  <property fmtid="{D5CDD505-2E9C-101B-9397-08002B2CF9AE}" pid="142" name="FSC#SKPRECONFIGSK@10.2600:viz_fileresporg_emailaddress">
    <vt:lpwstr/>
  </property>
  <property fmtid="{D5CDD505-2E9C-101B-9397-08002B2CF9AE}" pid="143" name="FSC#SKPRECONFIGSK@10.2600:viz_fileresporg_fax">
    <vt:lpwstr/>
  </property>
  <property fmtid="{D5CDD505-2E9C-101B-9397-08002B2CF9AE}" pid="144" name="FSC#SKPRECONFIGSK@10.2600:viz_fileresporg_fax_OU">
    <vt:lpwstr/>
  </property>
  <property fmtid="{D5CDD505-2E9C-101B-9397-08002B2CF9AE}" pid="145" name="FSC#SKPRECONFIGSK@10.2600:viz_fileresporg_function">
    <vt:lpwstr/>
  </property>
  <property fmtid="{D5CDD505-2E9C-101B-9397-08002B2CF9AE}" pid="146" name="FSC#SKPRECONFIGSK@10.2600:viz_fileresporg_function_OU">
    <vt:lpwstr/>
  </property>
  <property fmtid="{D5CDD505-2E9C-101B-9397-08002B2CF9AE}" pid="147" name="FSC#SKPRECONFIGSK@10.2600:viz_fileresporg_head">
    <vt:lpwstr/>
  </property>
  <property fmtid="{D5CDD505-2E9C-101B-9397-08002B2CF9AE}" pid="148" name="FSC#SKPRECONFIGSK@10.2600:viz_fileresporg_head_OU">
    <vt:lpwstr/>
  </property>
  <property fmtid="{D5CDD505-2E9C-101B-9397-08002B2CF9AE}" pid="149" name="FSC#SKPRECONFIGSK@10.2600:viz_fileresporg_longname">
    <vt:lpwstr/>
  </property>
  <property fmtid="{D5CDD505-2E9C-101B-9397-08002B2CF9AE}" pid="150" name="FSC#SKPRECONFIGSK@10.2600:viz_fileresporg_mesto">
    <vt:lpwstr/>
  </property>
  <property fmtid="{D5CDD505-2E9C-101B-9397-08002B2CF9AE}" pid="151" name="FSC#SKPRECONFIGSK@10.2600:viz_fileresporg_odbor">
    <vt:lpwstr/>
  </property>
  <property fmtid="{D5CDD505-2E9C-101B-9397-08002B2CF9AE}" pid="152" name="FSC#SKPRECONFIGSK@10.2600:viz_fileresporg_odbor_function">
    <vt:lpwstr/>
  </property>
  <property fmtid="{D5CDD505-2E9C-101B-9397-08002B2CF9AE}" pid="153" name="FSC#SKPRECONFIGSK@10.2600:viz_fileresporg_odbor_head">
    <vt:lpwstr/>
  </property>
  <property fmtid="{D5CDD505-2E9C-101B-9397-08002B2CF9AE}" pid="154" name="FSC#SKPRECONFIGSK@10.2600:viz_fileresporg_OU">
    <vt:lpwstr/>
  </property>
  <property fmtid="{D5CDD505-2E9C-101B-9397-08002B2CF9AE}" pid="155" name="FSC#SKPRECONFIGSK@10.2600:viz_fileresporg_phone">
    <vt:lpwstr/>
  </property>
  <property fmtid="{D5CDD505-2E9C-101B-9397-08002B2CF9AE}" pid="156" name="FSC#SKPRECONFIGSK@10.2600:viz_fileresporg_phone_OU">
    <vt:lpwstr/>
  </property>
  <property fmtid="{D5CDD505-2E9C-101B-9397-08002B2CF9AE}" pid="157" name="FSC#SKPRECONFIGSK@10.2600:viz_fileresporg_position">
    <vt:lpwstr/>
  </property>
  <property fmtid="{D5CDD505-2E9C-101B-9397-08002B2CF9AE}" pid="158" name="FSC#SKPRECONFIGSK@10.2600:viz_fileresporg_position_OU">
    <vt:lpwstr/>
  </property>
  <property fmtid="{D5CDD505-2E9C-101B-9397-08002B2CF9AE}" pid="159" name="FSC#SKPRECONFIGSK@10.2600:viz_fileresporg_psc">
    <vt:lpwstr/>
  </property>
  <property fmtid="{D5CDD505-2E9C-101B-9397-08002B2CF9AE}" pid="160" name="FSC#SKPRECONFIGSK@10.2600:viz_fileresporg_sekcia">
    <vt:lpwstr/>
  </property>
  <property fmtid="{D5CDD505-2E9C-101B-9397-08002B2CF9AE}" pid="161" name="FSC#SKPRECONFIGSK@10.2600:viz_fileresporg_sekcia_function">
    <vt:lpwstr/>
  </property>
  <property fmtid="{D5CDD505-2E9C-101B-9397-08002B2CF9AE}" pid="162" name="FSC#SKPRECONFIGSK@10.2600:viz_fileresporg_sekcia_head">
    <vt:lpwstr/>
  </property>
  <property fmtid="{D5CDD505-2E9C-101B-9397-08002B2CF9AE}" pid="163" name="FSC#SKPRECONFIGSK@10.2600:viz_fileresporg_stat">
    <vt:lpwstr/>
  </property>
  <property fmtid="{D5CDD505-2E9C-101B-9397-08002B2CF9AE}" pid="164" name="FSC#SKPRECONFIGSK@10.2600:viz_fileresporg_ulica">
    <vt:lpwstr/>
  </property>
  <property fmtid="{D5CDD505-2E9C-101B-9397-08002B2CF9AE}" pid="165" name="FSC#SKPRECONFIGSK@10.2600:viz_fileresporgknazov">
    <vt:lpwstr/>
  </property>
  <property fmtid="{D5CDD505-2E9C-101B-9397-08002B2CF9AE}" pid="166" name="FSC#SKPRECONFIGSK@10.2600:viz_filesubj">
    <vt:lpwstr/>
  </property>
  <property fmtid="{D5CDD505-2E9C-101B-9397-08002B2CF9AE}" pid="167" name="FSC#SKPRECONFIGSK@10.2600:viz_incattachments">
    <vt:lpwstr/>
  </property>
  <property fmtid="{D5CDD505-2E9C-101B-9397-08002B2CF9AE}" pid="168" name="FSC#SKPRECONFIGSK@10.2600:viz_incnr">
    <vt:lpwstr/>
  </property>
  <property fmtid="{D5CDD505-2E9C-101B-9397-08002B2CF9AE}" pid="169" name="FSC#SKPRECONFIGSK@10.2600:viz_intletterrecivers">
    <vt:lpwstr/>
  </property>
  <property fmtid="{D5CDD505-2E9C-101B-9397-08002B2CF9AE}" pid="170" name="FSC#SKPRECONFIGSK@10.2600:viz_objcreatedstr">
    <vt:lpwstr/>
  </property>
  <property fmtid="{D5CDD505-2E9C-101B-9397-08002B2CF9AE}" pid="171" name="FSC#SKPRECONFIGSK@10.2600:viz_ordernumber">
    <vt:lpwstr/>
  </property>
  <property fmtid="{D5CDD505-2E9C-101B-9397-08002B2CF9AE}" pid="172" name="FSC#SKPRECONFIGSK@10.2600:viz_oursign">
    <vt:lpwstr/>
  </property>
  <property fmtid="{D5CDD505-2E9C-101B-9397-08002B2CF9AE}" pid="173" name="FSC#SKPRECONFIGSK@10.2600:viz_responseto_createdby">
    <vt:lpwstr/>
  </property>
  <property fmtid="{D5CDD505-2E9C-101B-9397-08002B2CF9AE}" pid="174" name="FSC#SKPRECONFIGSK@10.2600:viz_sendersign">
    <vt:lpwstr/>
  </property>
  <property fmtid="{D5CDD505-2E9C-101B-9397-08002B2CF9AE}" pid="175" name="FSC#SKPRECONFIGSK@10.2600:viz_shortfileresporg">
    <vt:lpwstr/>
  </property>
  <property fmtid="{D5CDD505-2E9C-101B-9397-08002B2CF9AE}" pid="176" name="FSC#SKPRECONFIGSK@10.2600:viz_tel_number">
    <vt:lpwstr/>
  </property>
  <property fmtid="{D5CDD505-2E9C-101B-9397-08002B2CF9AE}" pid="177" name="FSC#SKPRECONFIGSK@10.2600:viz_testsalutation">
    <vt:lpwstr/>
  </property>
  <property fmtid="{D5CDD505-2E9C-101B-9397-08002B2CF9AE}" pid="178" name="FSC#SKPRECONFIGSK@10.2600:viz_validfrom">
    <vt:lpwstr/>
  </property>
  <property fmtid="{D5CDD505-2E9C-101B-9397-08002B2CF9AE}" pid="179" name="FSC#SKPRECONFIGSK@10.2600:zaznam_jeden_adresat">
    <vt:lpwstr/>
  </property>
  <property fmtid="{D5CDD505-2E9C-101B-9397-08002B2CF9AE}" pid="180" name="FSC#SKPRECONFIGSK@10.2600:zaznam_vnut_adresati_1">
    <vt:lpwstr/>
  </property>
  <property fmtid="{D5CDD505-2E9C-101B-9397-08002B2CF9AE}" pid="181" name="FSC#SKPRECONFIGSK@10.2600:zaznam_vnut_adresati_2">
    <vt:lpwstr/>
  </property>
  <property fmtid="{D5CDD505-2E9C-101B-9397-08002B2CF9AE}" pid="182" name="FSC#SKPRECONFIGSK@10.2600:zaznam_vnut_adresati_3">
    <vt:lpwstr/>
  </property>
  <property fmtid="{D5CDD505-2E9C-101B-9397-08002B2CF9AE}" pid="183" name="FSC#SKPRECONFIGSK@10.2600:zaznam_vnut_adresati_4">
    <vt:lpwstr/>
  </property>
  <property fmtid="{D5CDD505-2E9C-101B-9397-08002B2CF9AE}" pid="184" name="FSC#SKPRECONFIGSK@10.2600:zaznam_vnut_adresati_5">
    <vt:lpwstr/>
  </property>
  <property fmtid="{D5CDD505-2E9C-101B-9397-08002B2CF9AE}" pid="185" name="FSC#SKPRECONFIGSK@10.2600:zaznam_vnut_adresati_6">
    <vt:lpwstr/>
  </property>
  <property fmtid="{D5CDD505-2E9C-101B-9397-08002B2CF9AE}" pid="186" name="FSC#SKPRECONFIGSK@10.2600:zaznam_vnut_adresati_7">
    <vt:lpwstr/>
  </property>
  <property fmtid="{D5CDD505-2E9C-101B-9397-08002B2CF9AE}" pid="187" name="FSC#SKPRECONFIGSK@10.2600:zaznam_vnut_adresati_8">
    <vt:lpwstr/>
  </property>
  <property fmtid="{D5CDD505-2E9C-101B-9397-08002B2CF9AE}" pid="188" name="FSC#SKPRECONFIGSK@10.2600:zaznam_vnut_adresati_9">
    <vt:lpwstr/>
  </property>
  <property fmtid="{D5CDD505-2E9C-101B-9397-08002B2CF9AE}" pid="189" name="FSC#SKPRECONFIGSK@10.2600:zaznam_vnut_adresati_10">
    <vt:lpwstr/>
  </property>
  <property fmtid="{D5CDD505-2E9C-101B-9397-08002B2CF9AE}" pid="190" name="FSC#SKPRECONFIGSK@10.2600:zaznam_vnut_adresati_11">
    <vt:lpwstr/>
  </property>
  <property fmtid="{D5CDD505-2E9C-101B-9397-08002B2CF9AE}" pid="191" name="FSC#SKPRECONFIGSK@10.2600:zaznam_vnut_adresati_12">
    <vt:lpwstr/>
  </property>
  <property fmtid="{D5CDD505-2E9C-101B-9397-08002B2CF9AE}" pid="192" name="FSC#SKPRECONFIGSK@10.2600:zaznam_vnut_adresati_13">
    <vt:lpwstr/>
  </property>
  <property fmtid="{D5CDD505-2E9C-101B-9397-08002B2CF9AE}" pid="193" name="FSC#SKPRECONFIGSK@10.2600:zaznam_vnut_adresati_14">
    <vt:lpwstr/>
  </property>
  <property fmtid="{D5CDD505-2E9C-101B-9397-08002B2CF9AE}" pid="194" name="FSC#SKPRECONFIGSK@10.2600:zaznam_vnut_adresati_15">
    <vt:lpwstr/>
  </property>
  <property fmtid="{D5CDD505-2E9C-101B-9397-08002B2CF9AE}" pid="195" name="FSC#SKPRECONFIGSK@10.2600:zaznam_vnut_adresati_16">
    <vt:lpwstr/>
  </property>
  <property fmtid="{D5CDD505-2E9C-101B-9397-08002B2CF9AE}" pid="196" name="FSC#SKPRECONFIGSK@10.2600:zaznam_vnut_adresati_17">
    <vt:lpwstr/>
  </property>
  <property fmtid="{D5CDD505-2E9C-101B-9397-08002B2CF9AE}" pid="197" name="FSC#SKPRECONFIGSK@10.2600:zaznam_vnut_adresati_18">
    <vt:lpwstr/>
  </property>
  <property fmtid="{D5CDD505-2E9C-101B-9397-08002B2CF9AE}" pid="198" name="FSC#SKPRECONFIGSK@10.2600:zaznam_vnut_adresati_19">
    <vt:lpwstr/>
  </property>
  <property fmtid="{D5CDD505-2E9C-101B-9397-08002B2CF9AE}" pid="199" name="FSC#SKPRECONFIGSK@10.2600:zaznam_vnut_adresati_20">
    <vt:lpwstr/>
  </property>
  <property fmtid="{D5CDD505-2E9C-101B-9397-08002B2CF9AE}" pid="200" name="FSC#SKPRECONFIGSK@10.2600:zaznam_vnut_adresati_21">
    <vt:lpwstr/>
  </property>
  <property fmtid="{D5CDD505-2E9C-101B-9397-08002B2CF9AE}" pid="201" name="FSC#SKPRECONFIGSK@10.2600:zaznam_vnut_adresati_22">
    <vt:lpwstr/>
  </property>
  <property fmtid="{D5CDD505-2E9C-101B-9397-08002B2CF9AE}" pid="202" name="FSC#SKPRECONFIGSK@10.2600:zaznam_vnut_adresati_23">
    <vt:lpwstr/>
  </property>
  <property fmtid="{D5CDD505-2E9C-101B-9397-08002B2CF9AE}" pid="203" name="FSC#SKPRECONFIGSK@10.2600:zaznam_vnut_adresati_24">
    <vt:lpwstr/>
  </property>
  <property fmtid="{D5CDD505-2E9C-101B-9397-08002B2CF9AE}" pid="204" name="FSC#SKPRECONFIGSK@10.2600:zaznam_vnut_adresati_25">
    <vt:lpwstr/>
  </property>
  <property fmtid="{D5CDD505-2E9C-101B-9397-08002B2CF9AE}" pid="205" name="FSC#SKPRECONFIGSK@10.2600:zaznam_vnut_adresati_26">
    <vt:lpwstr/>
  </property>
  <property fmtid="{D5CDD505-2E9C-101B-9397-08002B2CF9AE}" pid="206" name="FSC#SKPRECONFIGSK@10.2600:zaznam_vnut_adresati_27">
    <vt:lpwstr/>
  </property>
  <property fmtid="{D5CDD505-2E9C-101B-9397-08002B2CF9AE}" pid="207" name="FSC#SKPRECONFIGSK@10.2600:zaznam_vnut_adresati_28">
    <vt:lpwstr/>
  </property>
  <property fmtid="{D5CDD505-2E9C-101B-9397-08002B2CF9AE}" pid="208" name="FSC#SKPRECONFIGSK@10.2600:zaznam_vnut_adresati_29">
    <vt:lpwstr/>
  </property>
  <property fmtid="{D5CDD505-2E9C-101B-9397-08002B2CF9AE}" pid="209" name="FSC#SKPRECONFIGSK@10.2600:zaznam_vnut_adresati_30">
    <vt:lpwstr/>
  </property>
  <property fmtid="{D5CDD505-2E9C-101B-9397-08002B2CF9AE}" pid="210" name="FSC#SKPRECONFIGSK@10.2600:zaznam_vnut_adresati_31">
    <vt:lpwstr/>
  </property>
  <property fmtid="{D5CDD505-2E9C-101B-9397-08002B2CF9AE}" pid="211" name="FSC#SKPRECONFIGSK@10.2600:zaznam_vnut_adresati_32">
    <vt:lpwstr/>
  </property>
  <property fmtid="{D5CDD505-2E9C-101B-9397-08002B2CF9AE}" pid="212" name="FSC#SKPRECONFIGSK@10.2600:zaznam_vnut_adresati_33">
    <vt:lpwstr/>
  </property>
  <property fmtid="{D5CDD505-2E9C-101B-9397-08002B2CF9AE}" pid="213" name="FSC#SKPRECONFIGSK@10.2600:zaznam_vnut_adresati_34">
    <vt:lpwstr/>
  </property>
  <property fmtid="{D5CDD505-2E9C-101B-9397-08002B2CF9AE}" pid="214" name="FSC#SKPRECONFIGSK@10.2600:zaznam_vnut_adresati_35">
    <vt:lpwstr/>
  </property>
  <property fmtid="{D5CDD505-2E9C-101B-9397-08002B2CF9AE}" pid="215" name="FSC#SKPRECONFIGSK@10.2600:zaznam_vnut_adresati_36">
    <vt:lpwstr/>
  </property>
  <property fmtid="{D5CDD505-2E9C-101B-9397-08002B2CF9AE}" pid="216" name="FSC#SKPRECONFIGSK@10.2600:zaznam_vnut_adresati_37">
    <vt:lpwstr/>
  </property>
  <property fmtid="{D5CDD505-2E9C-101B-9397-08002B2CF9AE}" pid="217" name="FSC#SKPRECONFIGSK@10.2600:zaznam_vnut_adresati_38">
    <vt:lpwstr/>
  </property>
  <property fmtid="{D5CDD505-2E9C-101B-9397-08002B2CF9AE}" pid="218" name="FSC#SKPRECONFIGSK@10.2600:zaznam_vnut_adresati_39">
    <vt:lpwstr/>
  </property>
  <property fmtid="{D5CDD505-2E9C-101B-9397-08002B2CF9AE}" pid="219" name="FSC#SKPRECONFIGSK@10.2600:zaznam_vnut_adresati_40">
    <vt:lpwstr/>
  </property>
  <property fmtid="{D5CDD505-2E9C-101B-9397-08002B2CF9AE}" pid="220" name="FSC#SKPRECONFIGSK@10.2600:zaznam_vnut_adresati_41">
    <vt:lpwstr/>
  </property>
  <property fmtid="{D5CDD505-2E9C-101B-9397-08002B2CF9AE}" pid="221" name="FSC#SKPRECONFIGSK@10.2600:zaznam_vnut_adresati_42">
    <vt:lpwstr/>
  </property>
  <property fmtid="{D5CDD505-2E9C-101B-9397-08002B2CF9AE}" pid="222" name="FSC#SKPRECONFIGSK@10.2600:zaznam_vnut_adresati_43">
    <vt:lpwstr/>
  </property>
  <property fmtid="{D5CDD505-2E9C-101B-9397-08002B2CF9AE}" pid="223" name="FSC#SKPRECONFIGSK@10.2600:zaznam_vnut_adresati_44">
    <vt:lpwstr/>
  </property>
  <property fmtid="{D5CDD505-2E9C-101B-9397-08002B2CF9AE}" pid="224" name="FSC#SKPRECONFIGSK@10.2600:zaznam_vnut_adresati_45">
    <vt:lpwstr/>
  </property>
  <property fmtid="{D5CDD505-2E9C-101B-9397-08002B2CF9AE}" pid="225" name="FSC#SKPRECONFIGSK@10.2600:zaznam_vnut_adresati_46">
    <vt:lpwstr/>
  </property>
  <property fmtid="{D5CDD505-2E9C-101B-9397-08002B2CF9AE}" pid="226" name="FSC#SKPRECONFIGSK@10.2600:zaznam_vnut_adresati_47">
    <vt:lpwstr/>
  </property>
  <property fmtid="{D5CDD505-2E9C-101B-9397-08002B2CF9AE}" pid="227" name="FSC#SKPRECONFIGSK@10.2600:zaznam_vnut_adresati_48">
    <vt:lpwstr/>
  </property>
  <property fmtid="{D5CDD505-2E9C-101B-9397-08002B2CF9AE}" pid="228" name="FSC#SKPRECONFIGSK@10.2600:zaznam_vnut_adresati_49">
    <vt:lpwstr/>
  </property>
  <property fmtid="{D5CDD505-2E9C-101B-9397-08002B2CF9AE}" pid="229" name="FSC#SKPRECONFIGSK@10.2600:zaznam_vnut_adresati_50">
    <vt:lpwstr/>
  </property>
  <property fmtid="{D5CDD505-2E9C-101B-9397-08002B2CF9AE}" pid="230" name="FSC#SKPRECONFIGSK@10.2600:zaznam_vnut_adresati_51">
    <vt:lpwstr/>
  </property>
  <property fmtid="{D5CDD505-2E9C-101B-9397-08002B2CF9AE}" pid="231" name="FSC#SKPRECONFIGSK@10.2600:zaznam_vnut_adresati_52">
    <vt:lpwstr/>
  </property>
  <property fmtid="{D5CDD505-2E9C-101B-9397-08002B2CF9AE}" pid="232" name="FSC#SKPRECONFIGSK@10.2600:zaznam_vnut_adresati_53">
    <vt:lpwstr/>
  </property>
  <property fmtid="{D5CDD505-2E9C-101B-9397-08002B2CF9AE}" pid="233" name="FSC#SKPRECONFIGSK@10.2600:zaznam_vnut_adresati_54">
    <vt:lpwstr/>
  </property>
  <property fmtid="{D5CDD505-2E9C-101B-9397-08002B2CF9AE}" pid="234" name="FSC#SKPRECONFIGSK@10.2600:zaznam_vnut_adresati_55">
    <vt:lpwstr/>
  </property>
  <property fmtid="{D5CDD505-2E9C-101B-9397-08002B2CF9AE}" pid="235" name="FSC#SKPRECONFIGSK@10.2600:zaznam_vnut_adresati_56">
    <vt:lpwstr/>
  </property>
  <property fmtid="{D5CDD505-2E9C-101B-9397-08002B2CF9AE}" pid="236" name="FSC#SKPRECONFIGSK@10.2600:zaznam_vnut_adresati_57">
    <vt:lpwstr/>
  </property>
  <property fmtid="{D5CDD505-2E9C-101B-9397-08002B2CF9AE}" pid="237" name="FSC#SKPRECONFIGSK@10.2600:zaznam_vnut_adresati_58">
    <vt:lpwstr/>
  </property>
  <property fmtid="{D5CDD505-2E9C-101B-9397-08002B2CF9AE}" pid="238" name="FSC#SKPRECONFIGSK@10.2600:zaznam_vnut_adresati_59">
    <vt:lpwstr/>
  </property>
  <property fmtid="{D5CDD505-2E9C-101B-9397-08002B2CF9AE}" pid="239" name="FSC#SKPRECONFIGSK@10.2600:zaznam_vnut_adresati_60">
    <vt:lpwstr/>
  </property>
  <property fmtid="{D5CDD505-2E9C-101B-9397-08002B2CF9AE}" pid="240" name="FSC#SKPRECONFIGSK@10.2600:zaznam_vnut_adresati_61">
    <vt:lpwstr/>
  </property>
  <property fmtid="{D5CDD505-2E9C-101B-9397-08002B2CF9AE}" pid="241" name="FSC#SKPRECONFIGSK@10.2600:zaznam_vnut_adresati_62">
    <vt:lpwstr/>
  </property>
  <property fmtid="{D5CDD505-2E9C-101B-9397-08002B2CF9AE}" pid="242" name="FSC#SKPRECONFIGSK@10.2600:zaznam_vnut_adresati_63">
    <vt:lpwstr/>
  </property>
  <property fmtid="{D5CDD505-2E9C-101B-9397-08002B2CF9AE}" pid="243" name="FSC#SKPRECONFIGSK@10.2600:zaznam_vnut_adresati_64">
    <vt:lpwstr/>
  </property>
  <property fmtid="{D5CDD505-2E9C-101B-9397-08002B2CF9AE}" pid="244" name="FSC#SKPRECONFIGSK@10.2600:zaznam_vnut_adresati_65">
    <vt:lpwstr/>
  </property>
  <property fmtid="{D5CDD505-2E9C-101B-9397-08002B2CF9AE}" pid="245" name="FSC#SKPRECONFIGSK@10.2600:zaznam_vnut_adresati_66">
    <vt:lpwstr/>
  </property>
  <property fmtid="{D5CDD505-2E9C-101B-9397-08002B2CF9AE}" pid="246" name="FSC#SKPRECONFIGSK@10.2600:zaznam_vnut_adresati_67">
    <vt:lpwstr/>
  </property>
  <property fmtid="{D5CDD505-2E9C-101B-9397-08002B2CF9AE}" pid="247" name="FSC#SKPRECONFIGSK@10.2600:zaznam_vnut_adresati_68">
    <vt:lpwstr/>
  </property>
  <property fmtid="{D5CDD505-2E9C-101B-9397-08002B2CF9AE}" pid="248" name="FSC#SKPRECONFIGSK@10.2600:zaznam_vnut_adresati_69">
    <vt:lpwstr/>
  </property>
  <property fmtid="{D5CDD505-2E9C-101B-9397-08002B2CF9AE}" pid="249" name="FSC#SKPRECONFIGSK@10.2600:zaznam_vnut_adresati_70">
    <vt:lpwstr/>
  </property>
  <property fmtid="{D5CDD505-2E9C-101B-9397-08002B2CF9AE}" pid="250" name="FSC#SKPRECONFIGSK@10.2600:zaznam_vonk_adresati_1">
    <vt:lpwstr/>
  </property>
  <property fmtid="{D5CDD505-2E9C-101B-9397-08002B2CF9AE}" pid="251" name="FSC#SKPRECONFIGSK@10.2600:zaznam_vonk_adresati_2">
    <vt:lpwstr/>
  </property>
  <property fmtid="{D5CDD505-2E9C-101B-9397-08002B2CF9AE}" pid="252" name="FSC#SKPRECONFIGSK@10.2600:zaznam_vonk_adresati_3">
    <vt:lpwstr/>
  </property>
  <property fmtid="{D5CDD505-2E9C-101B-9397-08002B2CF9AE}" pid="253" name="FSC#SKPRECONFIGSK@10.2600:zaznam_vonk_adresati_4">
    <vt:lpwstr/>
  </property>
  <property fmtid="{D5CDD505-2E9C-101B-9397-08002B2CF9AE}" pid="254" name="FSC#SKPRECONFIGSK@10.2600:zaznam_vonk_adresati_5">
    <vt:lpwstr/>
  </property>
  <property fmtid="{D5CDD505-2E9C-101B-9397-08002B2CF9AE}" pid="255" name="FSC#SKPRECONFIGSK@10.2600:zaznam_vonk_adresati_6">
    <vt:lpwstr/>
  </property>
  <property fmtid="{D5CDD505-2E9C-101B-9397-08002B2CF9AE}" pid="256" name="FSC#SKPRECONFIGSK@10.2600:zaznam_vonk_adresati_7">
    <vt:lpwstr/>
  </property>
  <property fmtid="{D5CDD505-2E9C-101B-9397-08002B2CF9AE}" pid="257" name="FSC#SKPRECONFIGSK@10.2600:zaznam_vonk_adresati_8">
    <vt:lpwstr/>
  </property>
  <property fmtid="{D5CDD505-2E9C-101B-9397-08002B2CF9AE}" pid="258" name="FSC#SKPRECONFIGSK@10.2600:zaznam_vonk_adresati_9">
    <vt:lpwstr/>
  </property>
  <property fmtid="{D5CDD505-2E9C-101B-9397-08002B2CF9AE}" pid="259" name="FSC#SKPRECONFIGSK@10.2600:zaznam_vonk_adresati_10">
    <vt:lpwstr/>
  </property>
  <property fmtid="{D5CDD505-2E9C-101B-9397-08002B2CF9AE}" pid="260" name="FSC#SKPRECONFIGSK@10.2600:zaznam_vonk_adresati_11">
    <vt:lpwstr/>
  </property>
  <property fmtid="{D5CDD505-2E9C-101B-9397-08002B2CF9AE}" pid="261" name="FSC#SKPRECONFIGSK@10.2600:zaznam_vonk_adresati_12">
    <vt:lpwstr/>
  </property>
  <property fmtid="{D5CDD505-2E9C-101B-9397-08002B2CF9AE}" pid="262" name="FSC#SKPRECONFIGSK@10.2600:zaznam_vonk_adresati_13">
    <vt:lpwstr/>
  </property>
  <property fmtid="{D5CDD505-2E9C-101B-9397-08002B2CF9AE}" pid="263" name="FSC#SKPRECONFIGSK@10.2600:zaznam_vonk_adresati_14">
    <vt:lpwstr/>
  </property>
  <property fmtid="{D5CDD505-2E9C-101B-9397-08002B2CF9AE}" pid="264" name="FSC#SKPRECONFIGSK@10.2600:zaznam_vonk_adresati_15">
    <vt:lpwstr/>
  </property>
  <property fmtid="{D5CDD505-2E9C-101B-9397-08002B2CF9AE}" pid="265" name="FSC#SKPRECONFIGSK@10.2600:zaznam_vonk_adresati_16">
    <vt:lpwstr/>
  </property>
  <property fmtid="{D5CDD505-2E9C-101B-9397-08002B2CF9AE}" pid="266" name="FSC#SKPRECONFIGSK@10.2600:zaznam_vonk_adresati_17">
    <vt:lpwstr/>
  </property>
  <property fmtid="{D5CDD505-2E9C-101B-9397-08002B2CF9AE}" pid="267" name="FSC#SKPRECONFIGSK@10.2600:zaznam_vonk_adresati_18">
    <vt:lpwstr/>
  </property>
  <property fmtid="{D5CDD505-2E9C-101B-9397-08002B2CF9AE}" pid="268" name="FSC#SKPRECONFIGSK@10.2600:zaznam_vonk_adresati_19">
    <vt:lpwstr/>
  </property>
  <property fmtid="{D5CDD505-2E9C-101B-9397-08002B2CF9AE}" pid="269" name="FSC#SKPRECONFIGSK@10.2600:zaznam_vonk_adresati_20">
    <vt:lpwstr/>
  </property>
  <property fmtid="{D5CDD505-2E9C-101B-9397-08002B2CF9AE}" pid="270" name="FSC#SKPRECONFIGSK@10.2600:zaznam_vonk_adresati_21">
    <vt:lpwstr/>
  </property>
  <property fmtid="{D5CDD505-2E9C-101B-9397-08002B2CF9AE}" pid="271" name="FSC#SKPRECONFIGSK@10.2600:zaznam_vonk_adresati_22">
    <vt:lpwstr/>
  </property>
  <property fmtid="{D5CDD505-2E9C-101B-9397-08002B2CF9AE}" pid="272" name="FSC#SKPRECONFIGSK@10.2600:zaznam_vonk_adresati_23">
    <vt:lpwstr/>
  </property>
  <property fmtid="{D5CDD505-2E9C-101B-9397-08002B2CF9AE}" pid="273" name="FSC#SKPRECONFIGSK@10.2600:zaznam_vonk_adresati_24">
    <vt:lpwstr/>
  </property>
  <property fmtid="{D5CDD505-2E9C-101B-9397-08002B2CF9AE}" pid="274" name="FSC#SKPRECONFIGSK@10.2600:zaznam_vonk_adresati_25">
    <vt:lpwstr/>
  </property>
  <property fmtid="{D5CDD505-2E9C-101B-9397-08002B2CF9AE}" pid="275" name="FSC#SKPRECONFIGSK@10.2600:zaznam_vonk_adresati_26">
    <vt:lpwstr/>
  </property>
  <property fmtid="{D5CDD505-2E9C-101B-9397-08002B2CF9AE}" pid="276" name="FSC#SKPRECONFIGSK@10.2600:zaznam_vonk_adresati_27">
    <vt:lpwstr/>
  </property>
  <property fmtid="{D5CDD505-2E9C-101B-9397-08002B2CF9AE}" pid="277" name="FSC#SKPRECONFIGSK@10.2600:zaznam_vonk_adresati_28">
    <vt:lpwstr/>
  </property>
  <property fmtid="{D5CDD505-2E9C-101B-9397-08002B2CF9AE}" pid="278" name="FSC#SKPRECONFIGSK@10.2600:zaznam_vonk_adresati_29">
    <vt:lpwstr/>
  </property>
  <property fmtid="{D5CDD505-2E9C-101B-9397-08002B2CF9AE}" pid="279" name="FSC#SKPRECONFIGSK@10.2600:zaznam_vonk_adresati_30">
    <vt:lpwstr/>
  </property>
  <property fmtid="{D5CDD505-2E9C-101B-9397-08002B2CF9AE}" pid="280" name="FSC#SKPRECONFIGSK@10.2600:zaznam_vonk_adresati_31">
    <vt:lpwstr/>
  </property>
  <property fmtid="{D5CDD505-2E9C-101B-9397-08002B2CF9AE}" pid="281" name="FSC#SKPRECONFIGSK@10.2600:zaznam_vonk_adresati_32">
    <vt:lpwstr/>
  </property>
  <property fmtid="{D5CDD505-2E9C-101B-9397-08002B2CF9AE}" pid="282" name="FSC#SKPRECONFIGSK@10.2600:zaznam_vonk_adresati_33">
    <vt:lpwstr/>
  </property>
  <property fmtid="{D5CDD505-2E9C-101B-9397-08002B2CF9AE}" pid="283" name="FSC#SKPRECONFIGSK@10.2600:zaznam_vonk_adresati_34">
    <vt:lpwstr/>
  </property>
  <property fmtid="{D5CDD505-2E9C-101B-9397-08002B2CF9AE}" pid="284" name="FSC#SKPRECONFIGSK@10.2600:zaznam_vonk_adresati_35">
    <vt:lpwstr/>
  </property>
  <property fmtid="{D5CDD505-2E9C-101B-9397-08002B2CF9AE}" pid="285" name="FSC#SKROP@103.510:CelkoveVydavky">
    <vt:lpwstr/>
  </property>
  <property fmtid="{D5CDD505-2E9C-101B-9397-08002B2CF9AE}" pid="286" name="FSC#SKROP@103.510:CiastkaCharakteristika">
    <vt:lpwstr/>
  </property>
  <property fmtid="{D5CDD505-2E9C-101B-9397-08002B2CF9AE}" pid="287" name="FSC#SKROP@103.510:CiastkaProgramy">
    <vt:lpwstr/>
  </property>
  <property fmtid="{D5CDD505-2E9C-101B-9397-08002B2CF9AE}" pid="288" name="FSC#SKROP@103.510:PopisPrijmyVydavky">
    <vt:lpwstr/>
  </property>
  <property fmtid="{D5CDD505-2E9C-101B-9397-08002B2CF9AE}" pid="289" name="FSC#SKROP@103.510:PrijmyVydavkyCelkom">
    <vt:lpwstr/>
  </property>
  <property fmtid="{D5CDD505-2E9C-101B-9397-08002B2CF9AE}" pid="290" name="FSC#SKROP@103.510:ProstriedkyPopis">
    <vt:lpwstr/>
  </property>
  <property fmtid="{D5CDD505-2E9C-101B-9397-08002B2CF9AE}" pid="291" name="FSC#SKROP@103.510:RokRO">
    <vt:lpwstr/>
  </property>
  <property fmtid="{D5CDD505-2E9C-101B-9397-08002B2CF9AE}" pid="292" name="FSC#SKROP@103.510:RozpocetProgramy">
    <vt:lpwstr/>
  </property>
  <property fmtid="{D5CDD505-2E9C-101B-9397-08002B2CF9AE}" pid="293" name="FSC#SKROP@103.510:VecnaCharakteristika">
    <vt:lpwstr/>
  </property>
  <property fmtid="{D5CDD505-2E9C-101B-9397-08002B2CF9AE}" pid="294" name="FSC#SKROP@103.510:VydavkyCiastka">
    <vt:lpwstr/>
  </property>
  <property fmtid="{D5CDD505-2E9C-101B-9397-08002B2CF9AE}" pid="295" name="FSC#SKROP@103.510:VydavkyPopis">
    <vt:lpwstr/>
  </property>
  <property fmtid="{D5CDD505-2E9C-101B-9397-08002B2CF9AE}" pid="296" name="FSC#SKROP@103.510:VydavkyProgramy">
    <vt:lpwstr/>
  </property>
  <property fmtid="{D5CDD505-2E9C-101B-9397-08002B2CF9AE}" pid="297" name="FSC#SKROP@103.510:VydavkyUP">
    <vt:lpwstr/>
  </property>
  <property fmtid="{D5CDD505-2E9C-101B-9397-08002B2CF9AE}" pid="298" name="FSC#SKROP@103.510:ZnackaRO">
    <vt:lpwstr/>
  </property>
  <property fmtid="{D5CDD505-2E9C-101B-9397-08002B2CF9AE}" pid="299" name="FSC#SKMVPRECONFIG@103.510:mv_as_ou">
    <vt:lpwstr>Oddelenie riadenia archívov a registratúr</vt:lpwstr>
  </property>
  <property fmtid="{D5CDD505-2E9C-101B-9397-08002B2CF9AE}" pid="300" name="FSC#SKMVPRECONFIG@103.510:kamo_odos_meno">
    <vt:lpwstr/>
  </property>
  <property fmtid="{D5CDD505-2E9C-101B-9397-08002B2CF9AE}" pid="301" name="FSC#SKMVPRECONFIG@103.510:kamo_odos_adresa">
    <vt:lpwstr/>
  </property>
  <property fmtid="{D5CDD505-2E9C-101B-9397-08002B2CF9AE}" pid="302" name="FSC#SKMVPRECONFIG@103.510:kamo_poc_priloh">
    <vt:lpwstr/>
  </property>
  <property fmtid="{D5CDD505-2E9C-101B-9397-08002B2CF9AE}" pid="303" name="FSC#SKMVPRECONFIG@103.510:kamo_poc_stran">
    <vt:lpwstr/>
  </property>
  <property fmtid="{D5CDD505-2E9C-101B-9397-08002B2CF9AE}" pid="304" name="FSC#SKMVPRECONFIG@103.510:kamo_evid_date">
    <vt:lpwstr/>
  </property>
  <property fmtid="{D5CDD505-2E9C-101B-9397-08002B2CF9AE}" pid="305" name="FSC#SKMVPRECONFIG@103.510:kamo_cislo">
    <vt:lpwstr/>
  </property>
  <property fmtid="{D5CDD505-2E9C-101B-9397-08002B2CF9AE}" pid="306" name="FSC#SKMVPRECONFIG@103.510:kamo_meno">
    <vt:lpwstr/>
  </property>
  <property fmtid="{D5CDD505-2E9C-101B-9397-08002B2CF9AE}" pid="307" name="FSC#SKMVPRECONFIG@103.510:kamo_poznamka">
    <vt:lpwstr/>
  </property>
</Properties>
</file>